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6BB" w:rsidRPr="005726B2" w:rsidRDefault="008066BB" w:rsidP="008D2D04">
      <w:pPr>
        <w:jc w:val="right"/>
        <w:rPr>
          <w:rFonts w:ascii="黑体" w:eastAsia="黑体" w:hAnsi="黑体"/>
          <w:color w:val="000000"/>
          <w:sz w:val="32"/>
          <w:szCs w:val="32"/>
        </w:rPr>
      </w:pPr>
      <w:r w:rsidRPr="005726B2">
        <w:rPr>
          <w:rFonts w:ascii="黑体" w:eastAsia="黑体" w:hAnsi="黑体" w:hint="eastAsia"/>
          <w:color w:val="000000"/>
          <w:sz w:val="32"/>
          <w:szCs w:val="32"/>
        </w:rPr>
        <w:t>甬简</w:t>
      </w:r>
      <w:r w:rsidRPr="005726B2">
        <w:rPr>
          <w:rFonts w:ascii="黑体" w:eastAsia="黑体" w:hAnsi="黑体"/>
          <w:color w:val="000000"/>
          <w:sz w:val="32"/>
          <w:szCs w:val="32"/>
        </w:rPr>
        <w:t>05</w:t>
      </w:r>
      <w:r>
        <w:rPr>
          <w:rFonts w:ascii="黑体" w:eastAsia="黑体" w:hAnsi="黑体"/>
          <w:color w:val="000000"/>
          <w:sz w:val="32"/>
          <w:szCs w:val="32"/>
        </w:rPr>
        <w:t>3</w:t>
      </w:r>
      <w:r w:rsidRPr="005726B2">
        <w:rPr>
          <w:rFonts w:ascii="黑体" w:eastAsia="黑体" w:hAnsi="黑体"/>
          <w:color w:val="000000"/>
          <w:sz w:val="32"/>
          <w:szCs w:val="32"/>
        </w:rPr>
        <w:t xml:space="preserve">                                       </w:t>
      </w:r>
    </w:p>
    <w:p w:rsidR="008066BB" w:rsidRPr="004A1A03" w:rsidRDefault="008066BB" w:rsidP="008D2D04">
      <w:pPr>
        <w:rPr>
          <w:rFonts w:ascii="黑体" w:eastAsia="黑体" w:hAnsi="黑体"/>
          <w:sz w:val="32"/>
          <w:szCs w:val="32"/>
        </w:rPr>
      </w:pPr>
    </w:p>
    <w:p w:rsidR="008066BB" w:rsidRDefault="008066BB" w:rsidP="00B53806">
      <w:pPr>
        <w:spacing w:afterLines="50" w:line="1100" w:lineRule="exact"/>
        <w:ind w:right="23"/>
        <w:rPr>
          <w:rFonts w:ascii="方正小标宋简体" w:eastAsia="方正小标宋简体" w:hAnsi="宋体"/>
          <w:sz w:val="84"/>
          <w:szCs w:val="84"/>
        </w:rPr>
      </w:pPr>
    </w:p>
    <w:p w:rsidR="008066BB" w:rsidRDefault="008066BB" w:rsidP="008D2D04">
      <w:pPr>
        <w:ind w:right="108"/>
        <w:jc w:val="center"/>
        <w:rPr>
          <w:rFonts w:ascii="方正小标宋简体" w:eastAsia="方正小标宋简体" w:hAnsi="宋体"/>
          <w:sz w:val="32"/>
          <w:szCs w:val="32"/>
        </w:rPr>
      </w:pPr>
      <w:r>
        <w:rPr>
          <w:rFonts w:ascii="方正小标宋简体" w:eastAsia="方正小标宋简体" w:hAnsi="宋体" w:hint="eastAsia"/>
          <w:sz w:val="32"/>
          <w:szCs w:val="32"/>
        </w:rPr>
        <w:t>（经验交流）</w:t>
      </w:r>
    </w:p>
    <w:p w:rsidR="008066BB" w:rsidRDefault="008066BB" w:rsidP="008D2D04">
      <w:pPr>
        <w:spacing w:line="580" w:lineRule="exact"/>
        <w:ind w:right="108"/>
        <w:jc w:val="center"/>
        <w:rPr>
          <w:rFonts w:ascii="楷体_GB2312" w:eastAsia="楷体_GB2312" w:hAnsi="宋体"/>
          <w:sz w:val="32"/>
          <w:szCs w:val="32"/>
        </w:rPr>
      </w:pPr>
      <w:r>
        <w:rPr>
          <w:rFonts w:ascii="楷体_GB2312" w:eastAsia="楷体_GB2312" w:hAnsi="宋体" w:hint="eastAsia"/>
          <w:sz w:val="32"/>
          <w:szCs w:val="32"/>
        </w:rPr>
        <w:t>第</w:t>
      </w:r>
      <w:r>
        <w:rPr>
          <w:rFonts w:ascii="楷体_GB2312" w:eastAsia="楷体_GB2312" w:hAnsi="宋体"/>
          <w:sz w:val="32"/>
          <w:szCs w:val="32"/>
        </w:rPr>
        <w:t xml:space="preserve"> 4 </w:t>
      </w:r>
      <w:r>
        <w:rPr>
          <w:rFonts w:ascii="楷体_GB2312" w:eastAsia="楷体_GB2312" w:hAnsi="宋体" w:hint="eastAsia"/>
          <w:sz w:val="32"/>
          <w:szCs w:val="32"/>
        </w:rPr>
        <w:t>期</w:t>
      </w:r>
    </w:p>
    <w:p w:rsidR="008066BB" w:rsidRDefault="008066BB" w:rsidP="008D2D04">
      <w:pPr>
        <w:spacing w:line="600" w:lineRule="exact"/>
        <w:ind w:right="108"/>
        <w:jc w:val="center"/>
        <w:rPr>
          <w:rFonts w:ascii="楷体_GB2312" w:eastAsia="楷体_GB2312" w:hAnsi="宋体"/>
          <w:sz w:val="32"/>
          <w:szCs w:val="32"/>
        </w:rPr>
      </w:pPr>
      <w:r>
        <w:rPr>
          <w:rFonts w:ascii="楷体_GB2312" w:eastAsia="楷体_GB2312" w:hAnsi="宋体" w:hint="eastAsia"/>
          <w:sz w:val="32"/>
          <w:szCs w:val="32"/>
        </w:rPr>
        <w:t>（总第</w:t>
      </w:r>
      <w:r>
        <w:rPr>
          <w:rFonts w:ascii="楷体_GB2312" w:eastAsia="楷体_GB2312" w:hAnsi="宋体"/>
          <w:sz w:val="32"/>
          <w:szCs w:val="32"/>
        </w:rPr>
        <w:t>144</w:t>
      </w:r>
      <w:r>
        <w:rPr>
          <w:rFonts w:ascii="楷体_GB2312" w:eastAsia="楷体_GB2312" w:hAnsi="宋体" w:hint="eastAsia"/>
          <w:sz w:val="32"/>
          <w:szCs w:val="32"/>
        </w:rPr>
        <w:t>期）</w:t>
      </w:r>
    </w:p>
    <w:p w:rsidR="008066BB" w:rsidRDefault="008066BB" w:rsidP="00AB69C5">
      <w:pPr>
        <w:rPr>
          <w:rFonts w:ascii="楷体_GB2312" w:eastAsia="楷体_GB2312" w:hAnsi="宋体"/>
          <w:color w:val="000000"/>
          <w:sz w:val="28"/>
          <w:szCs w:val="28"/>
        </w:rPr>
      </w:pPr>
      <w:r>
        <w:rPr>
          <w:rFonts w:ascii="楷体_GB2312" w:eastAsia="楷体_GB2312" w:hAnsi="宋体" w:hint="eastAsia"/>
          <w:color w:val="000000"/>
          <w:sz w:val="28"/>
          <w:szCs w:val="28"/>
        </w:rPr>
        <w:t>共青团宁波市委办公室</w:t>
      </w:r>
      <w:r>
        <w:rPr>
          <w:rFonts w:ascii="楷体_GB2312" w:eastAsia="楷体_GB2312" w:hAnsi="宋体"/>
          <w:color w:val="000000"/>
          <w:sz w:val="28"/>
          <w:szCs w:val="28"/>
        </w:rPr>
        <w:t xml:space="preserve">                             </w:t>
      </w:r>
      <w:smartTag w:uri="urn:schemas-microsoft-com:office:smarttags" w:element="chsdate">
        <w:smartTagPr>
          <w:attr w:name="IsROCDate" w:val="False"/>
          <w:attr w:name="IsLunarDate" w:val="False"/>
          <w:attr w:name="Day" w:val="31"/>
          <w:attr w:name="Month" w:val="8"/>
          <w:attr w:name="Year" w:val="2017"/>
        </w:smartTagPr>
        <w:r>
          <w:rPr>
            <w:rFonts w:ascii="楷体_GB2312" w:eastAsia="楷体_GB2312" w:hAnsi="宋体"/>
            <w:color w:val="000000"/>
            <w:sz w:val="28"/>
            <w:szCs w:val="28"/>
          </w:rPr>
          <w:t>2017</w:t>
        </w:r>
        <w:r>
          <w:rPr>
            <w:rFonts w:ascii="楷体_GB2312" w:eastAsia="楷体_GB2312" w:hAnsi="宋体" w:hint="eastAsia"/>
            <w:color w:val="000000"/>
            <w:sz w:val="28"/>
            <w:szCs w:val="28"/>
          </w:rPr>
          <w:t>年</w:t>
        </w:r>
        <w:r>
          <w:rPr>
            <w:rFonts w:ascii="楷体_GB2312" w:eastAsia="楷体_GB2312" w:hAnsi="宋体"/>
            <w:color w:val="000000"/>
            <w:sz w:val="28"/>
            <w:szCs w:val="28"/>
          </w:rPr>
          <w:t>8</w:t>
        </w:r>
        <w:r>
          <w:rPr>
            <w:rFonts w:ascii="楷体_GB2312" w:eastAsia="楷体_GB2312" w:hAnsi="宋体" w:hint="eastAsia"/>
            <w:color w:val="000000"/>
            <w:sz w:val="28"/>
            <w:szCs w:val="28"/>
          </w:rPr>
          <w:t>月</w:t>
        </w:r>
        <w:r>
          <w:rPr>
            <w:rFonts w:ascii="楷体_GB2312" w:eastAsia="楷体_GB2312" w:hAnsi="宋体"/>
            <w:color w:val="000000"/>
            <w:sz w:val="28"/>
            <w:szCs w:val="28"/>
          </w:rPr>
          <w:t>31</w:t>
        </w:r>
        <w:r>
          <w:rPr>
            <w:rFonts w:ascii="楷体_GB2312" w:eastAsia="楷体_GB2312" w:hAnsi="宋体" w:hint="eastAsia"/>
            <w:color w:val="000000"/>
            <w:sz w:val="28"/>
            <w:szCs w:val="28"/>
          </w:rPr>
          <w:t>日</w:t>
        </w:r>
      </w:smartTag>
    </w:p>
    <w:p w:rsidR="008066BB" w:rsidRDefault="008066BB" w:rsidP="008D2D04">
      <w:pPr>
        <w:jc w:val="center"/>
        <w:rPr>
          <w:rFonts w:ascii="Calibri" w:hAnsi="Calibri"/>
          <w:szCs w:val="24"/>
        </w:rPr>
      </w:pPr>
    </w:p>
    <w:p w:rsidR="008066BB" w:rsidRDefault="008066BB" w:rsidP="008D2D04">
      <w:pPr>
        <w:rPr>
          <w:rFonts w:ascii="黑体" w:eastAsia="黑体" w:hAnsi="黑体" w:cs="方正小标宋简体"/>
          <w:sz w:val="28"/>
          <w:szCs w:val="28"/>
        </w:rPr>
      </w:pPr>
    </w:p>
    <w:p w:rsidR="008066BB" w:rsidRDefault="008066BB" w:rsidP="008D2D04">
      <w:pPr>
        <w:numPr>
          <w:ilvl w:val="0"/>
          <w:numId w:val="1"/>
        </w:numPr>
        <w:spacing w:line="600" w:lineRule="exact"/>
        <w:rPr>
          <w:rFonts w:ascii="方正小标宋简体" w:eastAsia="方正小标宋简体" w:hAnsi="方正小标宋简体" w:cs="方正小标宋简体"/>
          <w:sz w:val="28"/>
          <w:szCs w:val="28"/>
        </w:rPr>
      </w:pPr>
      <w:r w:rsidRPr="00D64259">
        <w:rPr>
          <w:rFonts w:ascii="方正小标宋简体" w:eastAsia="方正小标宋简体" w:hAnsi="方正小标宋简体" w:cs="方正小标宋简体" w:hint="eastAsia"/>
          <w:sz w:val="28"/>
          <w:szCs w:val="28"/>
        </w:rPr>
        <w:t>海曙团区委：“五小二”青春走一线</w:t>
      </w:r>
      <w:r w:rsidRPr="00D64259">
        <w:rPr>
          <w:rFonts w:ascii="方正小标宋简体" w:eastAsia="方正小标宋简体" w:hAnsi="方正小标宋简体" w:cs="方正小标宋简体"/>
          <w:sz w:val="28"/>
          <w:szCs w:val="28"/>
        </w:rPr>
        <w:t xml:space="preserve">   </w:t>
      </w:r>
      <w:r w:rsidRPr="00D64259">
        <w:rPr>
          <w:rFonts w:ascii="方正小标宋简体" w:eastAsia="方正小标宋简体" w:hAnsi="方正小标宋简体" w:cs="方正小标宋简体" w:hint="eastAsia"/>
          <w:sz w:val="28"/>
          <w:szCs w:val="28"/>
        </w:rPr>
        <w:t>“五颗心”攻坚助破难</w:t>
      </w:r>
    </w:p>
    <w:p w:rsidR="008066BB" w:rsidRPr="009A0F52" w:rsidRDefault="008066BB" w:rsidP="008D2D04">
      <w:pPr>
        <w:numPr>
          <w:ilvl w:val="0"/>
          <w:numId w:val="1"/>
        </w:numPr>
        <w:spacing w:line="600" w:lineRule="exact"/>
        <w:rPr>
          <w:rFonts w:ascii="方正小标宋简体" w:eastAsia="方正小标宋简体" w:hAnsi="方正小标宋简体" w:cs="方正小标宋简体"/>
          <w:spacing w:val="-6"/>
          <w:sz w:val="28"/>
          <w:szCs w:val="28"/>
        </w:rPr>
      </w:pPr>
      <w:r w:rsidRPr="009A0F52">
        <w:rPr>
          <w:rFonts w:ascii="方正小标宋简体" w:eastAsia="方正小标宋简体" w:hAnsi="方正小标宋简体" w:cs="方正小标宋简体" w:hint="eastAsia"/>
          <w:sz w:val="28"/>
          <w:szCs w:val="28"/>
        </w:rPr>
        <w:t>象山“河小二”奏响三部曲助力剿灭劣</w:t>
      </w:r>
      <w:r w:rsidRPr="009A0F52">
        <w:rPr>
          <w:rFonts w:ascii="方正小标宋简体" w:eastAsia="方正小标宋简体" w:hAnsi="方正小标宋简体" w:cs="方正小标宋简体"/>
          <w:sz w:val="28"/>
          <w:szCs w:val="28"/>
        </w:rPr>
        <w:t>V</w:t>
      </w:r>
      <w:r w:rsidRPr="009A0F52">
        <w:rPr>
          <w:rFonts w:ascii="方正小标宋简体" w:eastAsia="方正小标宋简体" w:hAnsi="方正小标宋简体" w:cs="方正小标宋简体" w:hint="eastAsia"/>
          <w:sz w:val="28"/>
          <w:szCs w:val="28"/>
        </w:rPr>
        <w:t>类水</w:t>
      </w:r>
    </w:p>
    <w:p w:rsidR="008066BB" w:rsidRDefault="008066BB" w:rsidP="008D2D04">
      <w:pPr>
        <w:spacing w:line="600" w:lineRule="exact"/>
        <w:rPr>
          <w:rFonts w:ascii="方正小标宋简体" w:eastAsia="方正小标宋简体" w:hAnsi="方正小标宋简体" w:cs="方正小标宋简体"/>
          <w:sz w:val="28"/>
          <w:szCs w:val="28"/>
        </w:rPr>
      </w:pPr>
    </w:p>
    <w:p w:rsidR="008066BB" w:rsidRPr="004A1A03" w:rsidRDefault="008066BB" w:rsidP="008D2D04">
      <w:pPr>
        <w:spacing w:line="600" w:lineRule="exact"/>
        <w:rPr>
          <w:rFonts w:ascii="方正小标宋简体" w:eastAsia="方正小标宋简体" w:hAnsi="方正小标宋简体" w:cs="方正小标宋简体"/>
          <w:spacing w:val="-6"/>
          <w:sz w:val="28"/>
          <w:szCs w:val="28"/>
        </w:rPr>
      </w:pPr>
    </w:p>
    <w:p w:rsidR="008066BB" w:rsidRDefault="008066BB" w:rsidP="008D2D04">
      <w:pPr>
        <w:spacing w:line="600" w:lineRule="exact"/>
        <w:jc w:val="center"/>
        <w:rPr>
          <w:rFonts w:ascii="Cambria" w:eastAsia="方正小标宋简体" w:hAnsi="Cambria" w:cs="Cambria"/>
          <w:spacing w:val="-12"/>
          <w:sz w:val="44"/>
          <w:szCs w:val="44"/>
        </w:rPr>
      </w:pPr>
      <w:r w:rsidRPr="009B7655">
        <w:rPr>
          <w:rFonts w:ascii="方正小标宋简体" w:eastAsia="方正小标宋简体" w:hAnsi="方正小标宋简体" w:cs="方正小标宋简体" w:hint="eastAsia"/>
          <w:spacing w:val="-12"/>
          <w:sz w:val="44"/>
          <w:szCs w:val="44"/>
        </w:rPr>
        <w:t>海曙团区委：“五小二”青春走一线</w:t>
      </w:r>
      <w:r>
        <w:rPr>
          <w:rFonts w:ascii="方正小标宋简体" w:eastAsia="方正小标宋简体" w:hAnsi="方正小标宋简体" w:cs="方正小标宋简体"/>
          <w:spacing w:val="-12"/>
          <w:sz w:val="44"/>
          <w:szCs w:val="44"/>
        </w:rPr>
        <w:t xml:space="preserve">  </w:t>
      </w:r>
      <w:r w:rsidRPr="009B7655">
        <w:rPr>
          <w:rFonts w:ascii="Cambria" w:eastAsia="方正小标宋简体" w:hAnsi="Cambria" w:cs="Cambria"/>
          <w:spacing w:val="-12"/>
          <w:sz w:val="44"/>
          <w:szCs w:val="44"/>
        </w:rPr>
        <w:t> </w:t>
      </w:r>
    </w:p>
    <w:p w:rsidR="008066BB" w:rsidRPr="009B7655" w:rsidRDefault="008066BB" w:rsidP="008D2D04">
      <w:pPr>
        <w:spacing w:line="600" w:lineRule="exact"/>
        <w:jc w:val="center"/>
        <w:rPr>
          <w:rFonts w:ascii="方正小标宋简体" w:eastAsia="方正小标宋简体" w:hAnsi="方正小标宋简体" w:cs="方正小标宋简体"/>
          <w:spacing w:val="-12"/>
          <w:sz w:val="44"/>
          <w:szCs w:val="44"/>
        </w:rPr>
      </w:pPr>
      <w:r w:rsidRPr="00C72B73">
        <w:rPr>
          <w:rFonts w:ascii="方正小标宋简体" w:eastAsia="方正小标宋简体" w:hAnsi="Cambria" w:cs="Cambria" w:hint="eastAsia"/>
          <w:spacing w:val="-12"/>
          <w:sz w:val="44"/>
          <w:szCs w:val="44"/>
        </w:rPr>
        <w:t>“</w:t>
      </w:r>
      <w:r w:rsidRPr="00C72B73">
        <w:rPr>
          <w:rFonts w:ascii="方正小标宋简体" w:eastAsia="方正小标宋简体" w:hAnsi="方正小标宋简体" w:cs="方正小标宋简体" w:hint="eastAsia"/>
          <w:spacing w:val="-12"/>
          <w:sz w:val="44"/>
          <w:szCs w:val="44"/>
        </w:rPr>
        <w:t>五颗</w:t>
      </w:r>
      <w:r w:rsidRPr="009B7655">
        <w:rPr>
          <w:rFonts w:ascii="方正小标宋简体" w:eastAsia="方正小标宋简体" w:hAnsi="方正小标宋简体" w:cs="方正小标宋简体" w:hint="eastAsia"/>
          <w:spacing w:val="-12"/>
          <w:sz w:val="44"/>
          <w:szCs w:val="44"/>
        </w:rPr>
        <w:t>心”攻坚助破难</w:t>
      </w:r>
    </w:p>
    <w:p w:rsidR="008066BB" w:rsidRDefault="008066BB" w:rsidP="00AB69C5">
      <w:pPr>
        <w:spacing w:line="600" w:lineRule="exact"/>
        <w:ind w:firstLineChars="200" w:firstLine="31680"/>
        <w:rPr>
          <w:rFonts w:ascii="仿宋_GB2312" w:eastAsia="仿宋_GB2312" w:hAnsi="方正小标宋简体" w:cs="方正小标宋简体"/>
          <w:spacing w:val="-12"/>
          <w:sz w:val="32"/>
          <w:szCs w:val="32"/>
        </w:rPr>
      </w:pPr>
    </w:p>
    <w:p w:rsidR="008066BB" w:rsidRPr="008F1F3E" w:rsidRDefault="008066BB" w:rsidP="008D2D04">
      <w:pPr>
        <w:spacing w:line="600" w:lineRule="exact"/>
        <w:rPr>
          <w:rFonts w:ascii="仿宋_GB2312" w:eastAsia="仿宋_GB2312" w:cs="宋体"/>
          <w:kern w:val="0"/>
          <w:sz w:val="32"/>
          <w:szCs w:val="32"/>
        </w:rPr>
      </w:pPr>
      <w:r>
        <w:rPr>
          <w:rFonts w:ascii="仿宋_GB2312" w:eastAsia="仿宋_GB2312" w:hAnsi="宋体" w:cs="宋体"/>
          <w:kern w:val="0"/>
          <w:sz w:val="32"/>
          <w:szCs w:val="32"/>
        </w:rPr>
        <w:t xml:space="preserve">    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为全力推进“大脚板走一线，小分队破难题”抓落实专项行动，海曙团区委围绕党政关心、自身能为的重点领域，组建“文小二、河小二、店小二、益小二、爱小二”五支青年突击队，打造五大品牌项目，为</w:t>
      </w:r>
      <w:r w:rsidRPr="001D54EC">
        <w:rPr>
          <w:rFonts w:ascii="仿宋_GB2312" w:eastAsia="仿宋_GB2312" w:hAnsi="宋体" w:cs="宋体" w:hint="eastAsia"/>
          <w:kern w:val="0"/>
          <w:sz w:val="32"/>
          <w:szCs w:val="32"/>
        </w:rPr>
        <w:t>高质量建设国内一流强区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贡献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青春力量。</w:t>
      </w:r>
    </w:p>
    <w:p w:rsidR="008066BB" w:rsidRDefault="008066BB" w:rsidP="008D2D04">
      <w:pPr>
        <w:spacing w:line="600" w:lineRule="exact"/>
        <w:rPr>
          <w:rFonts w:ascii="仿宋_GB2312" w:eastAsia="仿宋_GB2312" w:hAnsi="宋体" w:cs="宋体"/>
          <w:kern w:val="0"/>
          <w:sz w:val="32"/>
          <w:szCs w:val="32"/>
        </w:rPr>
      </w:pPr>
      <w:r>
        <w:rPr>
          <w:rFonts w:ascii="黑体" w:eastAsia="黑体" w:hAnsi="黑体" w:cs="宋体"/>
          <w:bCs/>
          <w:kern w:val="0"/>
          <w:sz w:val="32"/>
          <w:szCs w:val="32"/>
        </w:rPr>
        <w:t xml:space="preserve">    </w:t>
      </w:r>
      <w:r w:rsidRPr="005F7E03">
        <w:rPr>
          <w:rFonts w:ascii="黑体" w:eastAsia="黑体" w:hAnsi="黑体" w:cs="宋体" w:hint="eastAsia"/>
          <w:bCs/>
          <w:kern w:val="0"/>
          <w:sz w:val="32"/>
          <w:szCs w:val="32"/>
        </w:rPr>
        <w:t>一、“文小二”一颗用心，宣传推广“新海曙文化”。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区划调整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后，新海曙区域面积扩展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至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595.5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平方公里。为更好宣传“新海曙文化”，推动区域全面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融合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团区委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创新改版新媒体平台</w:t>
      </w:r>
      <w:r w:rsidRPr="009C3663">
        <w:rPr>
          <w:rFonts w:ascii="仿宋_GB2312" w:eastAsia="仿宋_GB2312" w:hAnsi="宋体" w:cs="宋体" w:hint="eastAsia"/>
          <w:kern w:val="0"/>
          <w:sz w:val="32"/>
          <w:szCs w:val="32"/>
        </w:rPr>
        <w:t>，建立“</w:t>
      </w:r>
      <w:r w:rsidRPr="009C3663">
        <w:rPr>
          <w:rFonts w:ascii="仿宋_GB2312" w:eastAsia="仿宋_GB2312" w:hAnsi="宋体" w:cs="宋体"/>
          <w:kern w:val="0"/>
          <w:sz w:val="32"/>
          <w:szCs w:val="32"/>
        </w:rPr>
        <w:t>595.5</w:t>
      </w:r>
      <w:r w:rsidRPr="009C3663">
        <w:rPr>
          <w:rFonts w:ascii="仿宋_GB2312" w:eastAsia="仿宋_GB2312" w:hAnsi="宋体" w:cs="宋体" w:hint="eastAsia"/>
          <w:kern w:val="0"/>
          <w:sz w:val="32"/>
          <w:szCs w:val="32"/>
        </w:rPr>
        <w:t>青工场”，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开展了一系列“青春走一线，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心系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新海曙”的活动。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先后开展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“童眼看海曙”海曙新旧地标绘画跟拍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活动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通过青少年视角记录海曙新风貌；联合“西门町吃在宁波”等青年网络大</w:t>
      </w:r>
      <w:r>
        <w:rPr>
          <w:rFonts w:ascii="仿宋_GB2312" w:eastAsia="仿宋_GB2312" w:hAnsi="宋体" w:cs="宋体"/>
          <w:kern w:val="0"/>
          <w:sz w:val="32"/>
          <w:szCs w:val="32"/>
        </w:rPr>
        <w:t>V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，在新浪微博启动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“新海曙老宁波”话题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截止</w:t>
      </w:r>
      <w:smartTag w:uri="urn:schemas-microsoft-com:office:smarttags" w:element="chsdate">
        <w:smartTagPr>
          <w:attr w:name="IsROCDate" w:val="False"/>
          <w:attr w:name="IsLunarDate" w:val="False"/>
          <w:attr w:name="Day" w:val="7"/>
          <w:attr w:name="Month" w:val="8"/>
          <w:attr w:name="Year" w:val="2017"/>
        </w:smartTagPr>
        <w:r w:rsidRPr="008F1F3E">
          <w:rPr>
            <w:rFonts w:ascii="仿宋_GB2312" w:eastAsia="仿宋_GB2312" w:hAnsi="宋体" w:cs="宋体"/>
            <w:kern w:val="0"/>
            <w:sz w:val="32"/>
            <w:szCs w:val="32"/>
          </w:rPr>
          <w:t>8</w:t>
        </w:r>
        <w:r w:rsidRPr="008F1F3E">
          <w:rPr>
            <w:rFonts w:ascii="仿宋_GB2312" w:eastAsia="仿宋_GB2312" w:hAnsi="宋体" w:cs="宋体" w:hint="eastAsia"/>
            <w:kern w:val="0"/>
            <w:sz w:val="32"/>
            <w:szCs w:val="32"/>
          </w:rPr>
          <w:t>月</w:t>
        </w:r>
        <w:r w:rsidRPr="008F1F3E">
          <w:rPr>
            <w:rFonts w:ascii="仿宋_GB2312" w:eastAsia="仿宋_GB2312" w:hAnsi="宋体" w:cs="宋体"/>
            <w:kern w:val="0"/>
            <w:sz w:val="32"/>
            <w:szCs w:val="32"/>
          </w:rPr>
          <w:t>7</w:t>
        </w:r>
        <w:r w:rsidRPr="008F1F3E">
          <w:rPr>
            <w:rFonts w:ascii="仿宋_GB2312" w:eastAsia="仿宋_GB2312" w:hAnsi="宋体" w:cs="宋体" w:hint="eastAsia"/>
            <w:kern w:val="0"/>
            <w:sz w:val="32"/>
            <w:szCs w:val="32"/>
          </w:rPr>
          <w:t>日</w:t>
        </w:r>
      </w:smartTag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点击量已近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800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万，回复转发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4300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余条。在“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595.5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青工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场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”带动下，区住建局团委开展“探寻宁波老文化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好书好影共品读”读书鉴影交流活动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，组织青年诵读《宁波老城》《宁波老俗》《风雅南通》等读物，了解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宁波老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城区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、老文化、老风俗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，畅谈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读书感想。鼓楼街道开展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鼓楼文小二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登海曙楼、讲鼓楼史活动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10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余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名青少年登上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海曙楼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，拿起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小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话筒，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绘声绘色地向过往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游人讲解鼓楼历史，当了一回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小小文保讲解员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。各类宣传推广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“新海曙，新文化”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的“文小二”活动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得到海曙青年乃至全市青年好评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8066BB" w:rsidRPr="008F1F3E" w:rsidRDefault="008066BB" w:rsidP="008D2D04">
      <w:pPr>
        <w:spacing w:line="600" w:lineRule="exact"/>
        <w:rPr>
          <w:rFonts w:ascii="仿宋_GB2312" w:eastAsia="仿宋_GB2312" w:cs="宋体"/>
          <w:kern w:val="0"/>
          <w:sz w:val="32"/>
          <w:szCs w:val="32"/>
        </w:rPr>
      </w:pPr>
      <w:r>
        <w:rPr>
          <w:rFonts w:ascii="黑体" w:eastAsia="黑体" w:hAnsi="黑体" w:cs="宋体"/>
          <w:bCs/>
          <w:kern w:val="0"/>
          <w:sz w:val="32"/>
          <w:szCs w:val="32"/>
        </w:rPr>
        <w:t xml:space="preserve">    </w:t>
      </w:r>
      <w:r w:rsidRPr="005F7E03">
        <w:rPr>
          <w:rFonts w:ascii="黑体" w:eastAsia="黑体" w:hAnsi="黑体" w:cs="宋体" w:hint="eastAsia"/>
          <w:bCs/>
          <w:kern w:val="0"/>
          <w:sz w:val="32"/>
          <w:szCs w:val="32"/>
        </w:rPr>
        <w:t>二、“河小二”一颗专心，清</w:t>
      </w:r>
      <w:r w:rsidRPr="005F7E03">
        <w:rPr>
          <w:rFonts w:ascii="黑体" w:eastAsia="黑体" w:hAnsi="黑体" w:cs="宋体"/>
          <w:bCs/>
          <w:kern w:val="0"/>
          <w:sz w:val="32"/>
          <w:szCs w:val="32"/>
        </w:rPr>
        <w:t>V</w:t>
      </w:r>
      <w:r w:rsidRPr="005F7E03">
        <w:rPr>
          <w:rFonts w:ascii="黑体" w:eastAsia="黑体" w:hAnsi="黑体" w:cs="宋体" w:hint="eastAsia"/>
          <w:bCs/>
          <w:kern w:val="0"/>
          <w:sz w:val="32"/>
          <w:szCs w:val="32"/>
        </w:rPr>
        <w:t>飞扬“势要剿劣水”。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根据区委、团市委剿灭劣</w:t>
      </w:r>
      <w:r>
        <w:rPr>
          <w:rFonts w:ascii="仿宋_GB2312" w:eastAsia="仿宋_GB2312" w:hAnsi="宋体" w:cs="宋体"/>
          <w:kern w:val="0"/>
          <w:sz w:val="32"/>
          <w:szCs w:val="32"/>
        </w:rPr>
        <w:t>V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类水体的工作部署，全力组建“河小二”青年突击队，开展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“五新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治水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工程。</w:t>
      </w:r>
      <w:r w:rsidRPr="00184F6A">
        <w:rPr>
          <w:rFonts w:ascii="楷体_GB2312" w:eastAsia="楷体_GB2312" w:hAnsi="宋体" w:cs="宋体" w:hint="eastAsia"/>
          <w:kern w:val="0"/>
          <w:sz w:val="32"/>
          <w:szCs w:val="32"/>
        </w:rPr>
        <w:t>一是“新领域·专业化”治水。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充分发挥大学生“河小二”的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专业性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优势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助力开展水质检测、治水宣传等剿劣行动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  <w:r w:rsidRPr="00184F6A">
        <w:rPr>
          <w:rFonts w:ascii="楷体_GB2312" w:eastAsia="楷体_GB2312" w:hAnsi="宋体" w:cs="宋体" w:hint="eastAsia"/>
          <w:kern w:val="0"/>
          <w:sz w:val="32"/>
          <w:szCs w:val="32"/>
        </w:rPr>
        <w:t>二是“新传媒·立体化”治水。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通过线上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线下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相结合的方式，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做到治水宣传全覆盖、无死角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  <w:r w:rsidRPr="00184F6A">
        <w:rPr>
          <w:rFonts w:ascii="楷体_GB2312" w:eastAsia="楷体_GB2312" w:hAnsi="宋体" w:cs="宋体" w:hint="eastAsia"/>
          <w:kern w:val="0"/>
          <w:sz w:val="32"/>
          <w:szCs w:val="32"/>
        </w:rPr>
        <w:t>三是“新亮点·潮流化”治水。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通过小手拉大手的形式，组织青少年以家庭为单位参与治水绘画、摄影比赛等活动，在青少年心中埋下爱水护水的种子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  <w:r w:rsidRPr="00184F6A">
        <w:rPr>
          <w:rFonts w:ascii="楷体_GB2312" w:eastAsia="楷体_GB2312" w:hAnsi="宋体" w:cs="宋体" w:hint="eastAsia"/>
          <w:kern w:val="0"/>
          <w:sz w:val="32"/>
          <w:szCs w:val="32"/>
        </w:rPr>
        <w:t>四是“新气象·多元化”治水。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依托公益性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社会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组织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开展</w:t>
      </w:r>
      <w:r>
        <w:rPr>
          <w:rFonts w:ascii="仿宋_GB2312" w:eastAsia="仿宋_GB2312" w:cs="宋体" w:hint="eastAsia"/>
          <w:kern w:val="0"/>
          <w:sz w:val="32"/>
          <w:szCs w:val="32"/>
        </w:rPr>
        <w:t>各类治水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活动，吸引不同背景、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不同职业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不同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层次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的青年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“河小二”参与治水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；</w:t>
      </w:r>
      <w:r w:rsidRPr="00184F6A">
        <w:rPr>
          <w:rFonts w:ascii="楷体_GB2312" w:eastAsia="楷体_GB2312" w:hAnsi="宋体" w:cs="宋体" w:hint="eastAsia"/>
          <w:kern w:val="0"/>
          <w:sz w:val="32"/>
          <w:szCs w:val="32"/>
        </w:rPr>
        <w:t>五是“新引擎·协作化”治水。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建立青春治水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协作化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团队化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机制，形成治水合力，依托共青团的组织优势，联动机关、企事业单位、学校、社会组织等力量共同参与，发动治水多引擎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。截止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8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月，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海曙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“河小二”已建立劣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V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类微小水体突击队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110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个，建立其他水体突击队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3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个，招募突击队成员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14304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个，开展市级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河小二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活动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10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次，开展县级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河小二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活动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5</w:t>
      </w:r>
      <w:r>
        <w:rPr>
          <w:rFonts w:ascii="仿宋_GB2312" w:eastAsia="仿宋_GB2312" w:hAnsi="宋体" w:cs="宋体"/>
          <w:kern w:val="0"/>
          <w:sz w:val="32"/>
          <w:szCs w:val="32"/>
        </w:rPr>
        <w:t>2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次，开展县级以下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河小二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活动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400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余次，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28100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人次参与各类“河小二”活动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8066BB" w:rsidRPr="00915511" w:rsidRDefault="008066BB" w:rsidP="008D2D04">
      <w:pPr>
        <w:pStyle w:val="NormalWeb"/>
        <w:spacing w:before="0" w:beforeAutospacing="0" w:after="0" w:afterAutospacing="0" w:line="600" w:lineRule="exact"/>
        <w:jc w:val="both"/>
        <w:rPr>
          <w:rFonts w:ascii="仿宋_GB2312" w:eastAsia="仿宋_GB2312"/>
          <w:sz w:val="32"/>
          <w:szCs w:val="32"/>
        </w:rPr>
      </w:pPr>
      <w:r>
        <w:rPr>
          <w:rFonts w:ascii="黑体" w:eastAsia="黑体" w:hAnsi="黑体"/>
          <w:bCs/>
          <w:sz w:val="32"/>
          <w:szCs w:val="32"/>
        </w:rPr>
        <w:t xml:space="preserve">    </w:t>
      </w:r>
      <w:r w:rsidRPr="005F7E03">
        <w:rPr>
          <w:rFonts w:ascii="黑体" w:eastAsia="黑体" w:hAnsi="黑体" w:hint="eastAsia"/>
          <w:bCs/>
          <w:sz w:val="32"/>
          <w:szCs w:val="32"/>
        </w:rPr>
        <w:t>三、“店小二”一颗耐心，多重助力“经济稳发展”。</w:t>
      </w:r>
      <w:r w:rsidRPr="00915511">
        <w:rPr>
          <w:rFonts w:ascii="仿宋_GB2312" w:eastAsia="仿宋_GB2312" w:hint="eastAsia"/>
          <w:sz w:val="32"/>
          <w:szCs w:val="32"/>
        </w:rPr>
        <w:t>招募相关部门、</w:t>
      </w:r>
      <w:r>
        <w:rPr>
          <w:rFonts w:ascii="仿宋_GB2312" w:eastAsia="仿宋_GB2312" w:hint="eastAsia"/>
          <w:sz w:val="32"/>
          <w:szCs w:val="32"/>
        </w:rPr>
        <w:t>企业</w:t>
      </w:r>
      <w:r w:rsidRPr="00915511">
        <w:rPr>
          <w:rFonts w:ascii="仿宋_GB2312" w:eastAsia="仿宋_GB2312" w:hint="eastAsia"/>
          <w:sz w:val="32"/>
          <w:szCs w:val="32"/>
        </w:rPr>
        <w:t>和创业青年组成“店小二”青年突击队，多重助力海曙“经济稳发展”。乡镇（街道）办事大厅的“店小二”通过优化服务程序，定期跟进意向落户企业，第一时间“列表式”提供资料清单，利用微信等新媒体平台，提供全时段的咨询、指引服务，推行问题解决包案制。建立材料“预审”机制，实现注册流程“远程前置”操作，力争跑中注册“一次过”。</w:t>
      </w:r>
      <w:r>
        <w:rPr>
          <w:rFonts w:ascii="仿宋_GB2312" w:eastAsia="仿宋_GB2312" w:hint="eastAsia"/>
          <w:sz w:val="32"/>
          <w:szCs w:val="32"/>
        </w:rPr>
        <w:t>提供</w:t>
      </w:r>
      <w:r w:rsidRPr="00915511">
        <w:rPr>
          <w:rFonts w:ascii="仿宋_GB2312" w:eastAsia="仿宋_GB2312" w:hint="eastAsia"/>
          <w:sz w:val="32"/>
          <w:szCs w:val="32"/>
        </w:rPr>
        <w:t>全方位贴心服务，除做好工商注册登记外，还协助办理银行开户、国地税落户、企业调档查档等后续工作，做到“跑前备足材料、跑中一次到位、跑后持续跟踪”。</w:t>
      </w:r>
      <w:r>
        <w:rPr>
          <w:rFonts w:ascii="仿宋_GB2312" w:eastAsia="仿宋_GB2312" w:hint="eastAsia"/>
          <w:sz w:val="32"/>
          <w:szCs w:val="32"/>
        </w:rPr>
        <w:t>企业</w:t>
      </w:r>
      <w:r w:rsidRPr="00915511">
        <w:rPr>
          <w:rFonts w:ascii="仿宋_GB2312" w:eastAsia="仿宋_GB2312" w:hint="eastAsia"/>
          <w:sz w:val="32"/>
          <w:szCs w:val="32"/>
        </w:rPr>
        <w:t>“店小二”</w:t>
      </w:r>
      <w:r>
        <w:rPr>
          <w:rFonts w:ascii="仿宋_GB2312" w:eastAsia="仿宋_GB2312" w:hint="eastAsia"/>
          <w:sz w:val="32"/>
          <w:szCs w:val="32"/>
        </w:rPr>
        <w:t>充分发挥业务专长</w:t>
      </w:r>
      <w:r w:rsidRPr="00915511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开展各类业务培训、就业帮扶等社会服务</w:t>
      </w:r>
      <w:r w:rsidRPr="00915511">
        <w:rPr>
          <w:rFonts w:ascii="仿宋_GB2312" w:eastAsia="仿宋_GB2312" w:hint="eastAsia"/>
          <w:sz w:val="32"/>
          <w:szCs w:val="32"/>
        </w:rPr>
        <w:t>。</w:t>
      </w:r>
      <w:r>
        <w:rPr>
          <w:rFonts w:ascii="仿宋_GB2312" w:eastAsia="仿宋_GB2312" w:hint="eastAsia"/>
          <w:sz w:val="32"/>
          <w:szCs w:val="32"/>
        </w:rPr>
        <w:t>创业“店小二”</w:t>
      </w:r>
      <w:r w:rsidRPr="00915511">
        <w:rPr>
          <w:rFonts w:ascii="仿宋_GB2312" w:eastAsia="仿宋_GB2312" w:hint="eastAsia"/>
          <w:sz w:val="32"/>
          <w:szCs w:val="32"/>
        </w:rPr>
        <w:t>通过多渠道学习</w:t>
      </w:r>
      <w:r>
        <w:rPr>
          <w:rFonts w:ascii="仿宋_GB2312" w:eastAsia="仿宋_GB2312" w:hint="eastAsia"/>
          <w:sz w:val="32"/>
          <w:szCs w:val="32"/>
        </w:rPr>
        <w:t>专业</w:t>
      </w:r>
      <w:r w:rsidRPr="00915511">
        <w:rPr>
          <w:rFonts w:ascii="仿宋_GB2312" w:eastAsia="仿宋_GB2312" w:hint="eastAsia"/>
          <w:sz w:val="32"/>
          <w:szCs w:val="32"/>
        </w:rPr>
        <w:t>知识，</w:t>
      </w:r>
      <w:r>
        <w:rPr>
          <w:rFonts w:ascii="仿宋_GB2312" w:eastAsia="仿宋_GB2312" w:hint="eastAsia"/>
          <w:sz w:val="32"/>
          <w:szCs w:val="32"/>
        </w:rPr>
        <w:t>熟练</w:t>
      </w:r>
      <w:r w:rsidRPr="00915511">
        <w:rPr>
          <w:rFonts w:ascii="仿宋_GB2312" w:eastAsia="仿宋_GB2312" w:hint="eastAsia"/>
          <w:sz w:val="32"/>
          <w:szCs w:val="32"/>
        </w:rPr>
        <w:t>运用“互联网</w:t>
      </w:r>
      <w:r w:rsidRPr="00915511">
        <w:rPr>
          <w:rFonts w:ascii="仿宋_GB2312" w:eastAsia="仿宋_GB2312"/>
          <w:sz w:val="32"/>
          <w:szCs w:val="32"/>
        </w:rPr>
        <w:t>+</w:t>
      </w:r>
      <w:r w:rsidRPr="00915511">
        <w:rPr>
          <w:rFonts w:ascii="仿宋_GB2312" w:eastAsia="仿宋_GB2312" w:hint="eastAsia"/>
          <w:sz w:val="32"/>
          <w:szCs w:val="32"/>
        </w:rPr>
        <w:t>”</w:t>
      </w:r>
      <w:r>
        <w:rPr>
          <w:rFonts w:ascii="仿宋_GB2312" w:eastAsia="仿宋_GB2312" w:hint="eastAsia"/>
          <w:sz w:val="32"/>
          <w:szCs w:val="32"/>
        </w:rPr>
        <w:t>思维打开销路</w:t>
      </w:r>
      <w:r w:rsidRPr="00915511">
        <w:rPr>
          <w:rFonts w:ascii="仿宋_GB2312" w:eastAsia="仿宋_GB2312" w:hint="eastAsia"/>
          <w:sz w:val="32"/>
          <w:szCs w:val="32"/>
        </w:rPr>
        <w:t>。</w:t>
      </w:r>
      <w:r>
        <w:rPr>
          <w:rFonts w:ascii="仿宋_GB2312" w:eastAsia="仿宋_GB2312" w:hint="eastAsia"/>
          <w:sz w:val="32"/>
          <w:szCs w:val="32"/>
        </w:rPr>
        <w:t>同时，团区委加大力度打通各路“店小二”沟通渠道，使“店小二”间互通有无，通力合作，最大限度实现资源整合，搭建青年投身</w:t>
      </w:r>
      <w:r w:rsidRPr="001D54EC">
        <w:rPr>
          <w:rFonts w:ascii="仿宋_GB2312" w:eastAsia="仿宋_GB2312" w:hint="eastAsia"/>
          <w:sz w:val="32"/>
          <w:szCs w:val="32"/>
        </w:rPr>
        <w:t>高质量国内一流强区建设</w:t>
      </w:r>
      <w:r>
        <w:rPr>
          <w:rFonts w:ascii="仿宋_GB2312" w:eastAsia="仿宋_GB2312" w:hint="eastAsia"/>
          <w:sz w:val="32"/>
          <w:szCs w:val="32"/>
        </w:rPr>
        <w:t>的广阔平台。</w:t>
      </w:r>
    </w:p>
    <w:p w:rsidR="008066BB" w:rsidRPr="008F1F3E" w:rsidRDefault="008066BB" w:rsidP="008D2D04">
      <w:pPr>
        <w:spacing w:line="600" w:lineRule="exact"/>
        <w:rPr>
          <w:rFonts w:ascii="仿宋_GB2312" w:eastAsia="仿宋_GB2312" w:cs="宋体"/>
          <w:kern w:val="0"/>
          <w:sz w:val="32"/>
          <w:szCs w:val="32"/>
        </w:rPr>
      </w:pPr>
      <w:r>
        <w:rPr>
          <w:rFonts w:ascii="黑体" w:eastAsia="黑体" w:hAnsi="黑体" w:cs="宋体"/>
          <w:bCs/>
          <w:kern w:val="0"/>
          <w:sz w:val="32"/>
          <w:szCs w:val="32"/>
        </w:rPr>
        <w:t xml:space="preserve">    </w:t>
      </w:r>
      <w:r w:rsidRPr="005F7E03">
        <w:rPr>
          <w:rFonts w:ascii="黑体" w:eastAsia="黑体" w:hAnsi="黑体" w:cs="宋体" w:hint="eastAsia"/>
          <w:bCs/>
          <w:kern w:val="0"/>
          <w:sz w:val="32"/>
          <w:szCs w:val="32"/>
        </w:rPr>
        <w:t>四、“益小二”一颗关心，人人争当“志愿公益家”。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以“益兔青年空间”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为阵地，先后开展“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环保造纸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手工课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公益国画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”、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社区精神康复社会工作项目培训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残障学生公益暑假班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、环保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公益集市等形式多样的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志愿公益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活动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，千余名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青少年参与其中，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助人自助，践行公益。同时，充分发挥“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益兔青年空间”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资源聚合效应，组建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“益小二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·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手公益”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社团，为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天一商圈青年手工爱好者、青年志愿者和热心参与者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提供自我展示、投身公益的舞台。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7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月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“手公益”社团的“益小二”们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和天一商圈青年一起开展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织布纸巾盒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DIY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活动，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吸引大量青年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参与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其中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。暑期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伊始，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高桥镇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团委组织“益小二”在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街头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设置“公益茶水站”，免费为户外工作者送清凉，营造人人争当志愿公益家的良好氛围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 xml:space="preserve"> </w:t>
      </w:r>
    </w:p>
    <w:p w:rsidR="008066BB" w:rsidRPr="008F1F3E" w:rsidRDefault="008066BB" w:rsidP="008D2D04">
      <w:pPr>
        <w:spacing w:line="600" w:lineRule="exact"/>
        <w:rPr>
          <w:rFonts w:ascii="仿宋_GB2312" w:eastAsia="仿宋_GB2312" w:cs="宋体"/>
          <w:kern w:val="0"/>
          <w:sz w:val="32"/>
          <w:szCs w:val="32"/>
        </w:rPr>
      </w:pPr>
      <w:r>
        <w:rPr>
          <w:rFonts w:ascii="黑体" w:eastAsia="黑体" w:hAnsi="黑体" w:cs="宋体"/>
          <w:bCs/>
          <w:kern w:val="0"/>
          <w:sz w:val="32"/>
          <w:szCs w:val="32"/>
        </w:rPr>
        <w:t xml:space="preserve">    </w:t>
      </w:r>
      <w:r w:rsidRPr="005F7E03">
        <w:rPr>
          <w:rFonts w:ascii="黑体" w:eastAsia="黑体" w:hAnsi="黑体" w:cs="宋体" w:hint="eastAsia"/>
          <w:bCs/>
          <w:kern w:val="0"/>
          <w:sz w:val="32"/>
          <w:szCs w:val="32"/>
        </w:rPr>
        <w:t>五、“爱小二”一颗爱心，全力撑起“花朵保护伞”。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针对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青少年暑期安全问题，启动“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爱小二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·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花朵保护伞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>
        <w:rPr>
          <w:rFonts w:ascii="仿宋_GB2312" w:eastAsia="仿宋_GB2312" w:cs="宋体" w:hint="eastAsia"/>
          <w:kern w:val="0"/>
          <w:sz w:val="32"/>
          <w:szCs w:val="32"/>
        </w:rPr>
        <w:t>行动，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推出一系列适合不同年龄段、不同性别的特色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课程，将安全教育深入到青少年生活的各个环节，为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青少年普及安全自护知识，培养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自我保护意识，提高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安全自护能力。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由宁波工程学院人文与艺术学院暑期社会实践团队组成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的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爱小二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·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水滴行动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小分队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奔赴洞桥镇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开展为期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10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天的外来务工人员子女夏令营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活动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关爱特殊青少年群体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。鼓楼街道团工委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持续推进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关爱小候鸟，暑期加油站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暨鼓楼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“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爱小二</w:t>
      </w:r>
      <w:r w:rsidRPr="008F1F3E">
        <w:rPr>
          <w:rFonts w:ascii="仿宋_GB2312" w:eastAsia="仿宋_GB2312" w:cs="宋体" w:hint="eastAsia"/>
          <w:kern w:val="0"/>
          <w:sz w:val="32"/>
          <w:szCs w:val="32"/>
        </w:rPr>
        <w:t>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系列主题活动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，依托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高校青年学生、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青年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社会组织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等力量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，针对外来务工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人员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子女、社区留守儿童、高龄独居老人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开展关爱、帮扶行动，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启动当天，来自宁波外事学院的大学生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“爱小二”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们就为孝闻社区的</w:t>
      </w:r>
      <w:r w:rsidRPr="008F1F3E">
        <w:rPr>
          <w:rFonts w:ascii="仿宋_GB2312" w:eastAsia="仿宋_GB2312" w:hAnsi="宋体" w:cs="宋体"/>
          <w:kern w:val="0"/>
          <w:sz w:val="32"/>
          <w:szCs w:val="32"/>
        </w:rPr>
        <w:t>13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个留守儿童进行了课外知识辅导，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陪伴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他们</w:t>
      </w:r>
      <w:r>
        <w:rPr>
          <w:rFonts w:ascii="仿宋_GB2312" w:eastAsia="仿宋_GB2312" w:hAnsi="宋体" w:cs="宋体" w:hint="eastAsia"/>
          <w:kern w:val="0"/>
          <w:sz w:val="32"/>
          <w:szCs w:val="32"/>
        </w:rPr>
        <w:t>欢度暑期</w:t>
      </w:r>
      <w:r w:rsidRPr="008F1F3E">
        <w:rPr>
          <w:rFonts w:ascii="仿宋_GB2312" w:eastAsia="仿宋_GB2312" w:hAnsi="宋体" w:cs="宋体" w:hint="eastAsia"/>
          <w:kern w:val="0"/>
          <w:sz w:val="32"/>
          <w:szCs w:val="32"/>
        </w:rPr>
        <w:t>。</w:t>
      </w:r>
    </w:p>
    <w:p w:rsidR="008066BB" w:rsidRPr="0006678E" w:rsidRDefault="008066BB" w:rsidP="00AB69C5">
      <w:pPr>
        <w:spacing w:line="600" w:lineRule="exact"/>
        <w:ind w:firstLineChars="200" w:firstLine="31680"/>
        <w:rPr>
          <w:rFonts w:ascii="仿宋_GB2312" w:eastAsia="仿宋_GB2312" w:hAnsi="宋体" w:cs="宋体"/>
          <w:kern w:val="0"/>
          <w:sz w:val="32"/>
          <w:szCs w:val="32"/>
        </w:rPr>
      </w:pPr>
    </w:p>
    <w:p w:rsidR="008066BB" w:rsidRPr="009B7655" w:rsidRDefault="008066BB" w:rsidP="00AB69C5">
      <w:pPr>
        <w:spacing w:line="600" w:lineRule="exact"/>
        <w:ind w:leftChars="200" w:left="31680"/>
        <w:rPr>
          <w:rFonts w:ascii="仿宋_GB2312" w:eastAsia="仿宋_GB2312" w:hAnsi="宋体" w:cs="宋体"/>
          <w:kern w:val="0"/>
          <w:sz w:val="32"/>
          <w:szCs w:val="32"/>
        </w:rPr>
      </w:pPr>
    </w:p>
    <w:p w:rsidR="008066BB" w:rsidRPr="00184F6A" w:rsidRDefault="008066BB" w:rsidP="008D2D04">
      <w:pPr>
        <w:spacing w:line="600" w:lineRule="exact"/>
        <w:jc w:val="center"/>
        <w:rPr>
          <w:rFonts w:ascii="方正小标宋简体" w:eastAsia="方正小标宋简体" w:hAnsi="黑体"/>
          <w:sz w:val="44"/>
          <w:szCs w:val="44"/>
        </w:rPr>
      </w:pPr>
      <w:r w:rsidRPr="00184F6A">
        <w:rPr>
          <w:rFonts w:ascii="方正小标宋简体" w:eastAsia="方正小标宋简体" w:hAnsi="黑体" w:hint="eastAsia"/>
          <w:sz w:val="44"/>
          <w:szCs w:val="44"/>
        </w:rPr>
        <w:t>象山“河小二”奏响三部曲助力剿灭劣</w:t>
      </w:r>
      <w:r w:rsidRPr="00184F6A">
        <w:rPr>
          <w:rFonts w:ascii="方正小标宋简体" w:eastAsia="方正小标宋简体" w:hAnsi="黑体"/>
          <w:sz w:val="44"/>
          <w:szCs w:val="44"/>
        </w:rPr>
        <w:t>V</w:t>
      </w:r>
      <w:r w:rsidRPr="00184F6A">
        <w:rPr>
          <w:rFonts w:ascii="方正小标宋简体" w:eastAsia="方正小标宋简体" w:hAnsi="黑体" w:hint="eastAsia"/>
          <w:sz w:val="44"/>
          <w:szCs w:val="44"/>
        </w:rPr>
        <w:t>类水</w:t>
      </w:r>
    </w:p>
    <w:p w:rsidR="008066BB" w:rsidRDefault="008066BB" w:rsidP="00AB69C5">
      <w:pPr>
        <w:spacing w:line="600" w:lineRule="exact"/>
        <w:ind w:firstLineChars="200" w:firstLine="31680"/>
        <w:rPr>
          <w:rFonts w:ascii="仿宋_GB2312" w:eastAsia="仿宋_GB2312" w:hAnsi="华文中宋"/>
          <w:sz w:val="32"/>
          <w:szCs w:val="32"/>
        </w:rPr>
      </w:pPr>
    </w:p>
    <w:p w:rsidR="008066BB" w:rsidRDefault="008066BB" w:rsidP="008D2D04">
      <w:pPr>
        <w:spacing w:line="600" w:lineRule="exact"/>
        <w:rPr>
          <w:rFonts w:ascii="仿宋_GB2312" w:eastAsia="仿宋_GB2312" w:hAnsi="华文中宋"/>
          <w:sz w:val="32"/>
          <w:szCs w:val="32"/>
        </w:rPr>
      </w:pPr>
      <w:r>
        <w:rPr>
          <w:rFonts w:ascii="仿宋_GB2312" w:eastAsia="仿宋_GB2312" w:hAnsi="华文中宋"/>
          <w:sz w:val="32"/>
          <w:szCs w:val="32"/>
        </w:rPr>
        <w:t xml:space="preserve">    </w:t>
      </w:r>
      <w:r>
        <w:rPr>
          <w:rFonts w:ascii="仿宋_GB2312" w:eastAsia="仿宋_GB2312" w:hAnsi="华文中宋" w:hint="eastAsia"/>
          <w:sz w:val="32"/>
          <w:szCs w:val="32"/>
        </w:rPr>
        <w:t>为</w:t>
      </w:r>
      <w:r w:rsidRPr="00A529CA">
        <w:rPr>
          <w:rFonts w:ascii="仿宋_GB2312" w:eastAsia="仿宋_GB2312" w:hAnsi="华文中宋" w:hint="eastAsia"/>
          <w:sz w:val="32"/>
          <w:szCs w:val="32"/>
        </w:rPr>
        <w:t>全面剿灭劣Ⅴ类水</w:t>
      </w:r>
      <w:r w:rsidRPr="001C13F2">
        <w:rPr>
          <w:rFonts w:ascii="仿宋_GB2312" w:eastAsia="仿宋_GB2312" w:hAnsi="华文中宋" w:hint="eastAsia"/>
          <w:sz w:val="32"/>
          <w:szCs w:val="32"/>
        </w:rPr>
        <w:t>，</w:t>
      </w:r>
      <w:r>
        <w:rPr>
          <w:rFonts w:ascii="仿宋_GB2312" w:eastAsia="仿宋_GB2312" w:hAnsi="华文中宋" w:hint="eastAsia"/>
          <w:sz w:val="32"/>
          <w:szCs w:val="32"/>
        </w:rPr>
        <w:t>象山县团县委立足共青团职能和优势，发动全</w:t>
      </w:r>
      <w:r w:rsidRPr="004D651E">
        <w:rPr>
          <w:rFonts w:ascii="仿宋_GB2312" w:eastAsia="仿宋_GB2312" w:hAnsi="华文中宋" w:hint="eastAsia"/>
          <w:sz w:val="32"/>
          <w:szCs w:val="32"/>
        </w:rPr>
        <w:t>县</w:t>
      </w:r>
      <w:r>
        <w:rPr>
          <w:rFonts w:ascii="仿宋_GB2312" w:eastAsia="仿宋_GB2312" w:hAnsi="华文中宋"/>
          <w:sz w:val="32"/>
          <w:szCs w:val="32"/>
        </w:rPr>
        <w:t>7000</w:t>
      </w:r>
      <w:r w:rsidRPr="004D651E">
        <w:rPr>
          <w:rFonts w:ascii="仿宋_GB2312" w:eastAsia="仿宋_GB2312" w:hAnsi="华文中宋" w:hint="eastAsia"/>
          <w:sz w:val="32"/>
          <w:szCs w:val="32"/>
        </w:rPr>
        <w:t>余名青年</w:t>
      </w:r>
      <w:r w:rsidRPr="00251904">
        <w:rPr>
          <w:rFonts w:ascii="仿宋_GB2312" w:eastAsia="仿宋_GB2312" w:hAnsi="华文中宋" w:hint="eastAsia"/>
          <w:sz w:val="32"/>
          <w:szCs w:val="32"/>
        </w:rPr>
        <w:t>和志愿者当好</w:t>
      </w:r>
      <w:r>
        <w:rPr>
          <w:rFonts w:eastAsia="仿宋_GB2312" w:hint="eastAsia"/>
          <w:sz w:val="32"/>
          <w:szCs w:val="32"/>
        </w:rPr>
        <w:t>“河小二”</w:t>
      </w:r>
      <w:r w:rsidRPr="002F36D0">
        <w:rPr>
          <w:rFonts w:ascii="仿宋_GB2312" w:eastAsia="仿宋_GB2312" w:hAnsi="华文中宋" w:hint="eastAsia"/>
          <w:sz w:val="32"/>
          <w:szCs w:val="32"/>
        </w:rPr>
        <w:t>，</w:t>
      </w:r>
      <w:r>
        <w:rPr>
          <w:rFonts w:ascii="仿宋_GB2312" w:eastAsia="仿宋_GB2312" w:hAnsi="华文中宋" w:hint="eastAsia"/>
          <w:sz w:val="32"/>
          <w:szCs w:val="32"/>
        </w:rPr>
        <w:t>为打赢剿劣攻坚战贡献青春力量。</w:t>
      </w:r>
    </w:p>
    <w:p w:rsidR="008066BB" w:rsidRDefault="008066BB" w:rsidP="008D2D04">
      <w:pPr>
        <w:spacing w:line="600" w:lineRule="exact"/>
        <w:outlineLvl w:val="0"/>
        <w:rPr>
          <w:rFonts w:eastAsia="仿宋_GB2312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 xml:space="preserve">    </w:t>
      </w:r>
      <w:r w:rsidRPr="00C60881">
        <w:rPr>
          <w:rFonts w:ascii="黑体" w:eastAsia="黑体" w:hAnsi="黑体" w:hint="eastAsia"/>
          <w:sz w:val="32"/>
          <w:szCs w:val="32"/>
        </w:rPr>
        <w:t>一、深化宣传教育，吹响“河小二”集结号。</w:t>
      </w:r>
      <w:r w:rsidRPr="005F7E03">
        <w:rPr>
          <w:rFonts w:ascii="楷体_GB2312" w:eastAsia="楷体_GB2312" w:hAnsi="华文楷体" w:hint="eastAsia"/>
          <w:sz w:val="32"/>
          <w:szCs w:val="32"/>
        </w:rPr>
        <w:t>一是积极组织宣传活动。</w:t>
      </w:r>
      <w:r w:rsidRPr="0073598C">
        <w:rPr>
          <w:rFonts w:eastAsia="仿宋_GB2312" w:hint="eastAsia"/>
          <w:sz w:val="32"/>
          <w:szCs w:val="32"/>
        </w:rPr>
        <w:t>结合团中央“一学一做”教育</w:t>
      </w:r>
      <w:r>
        <w:rPr>
          <w:rFonts w:eastAsia="仿宋_GB2312" w:hint="eastAsia"/>
          <w:sz w:val="32"/>
          <w:szCs w:val="32"/>
        </w:rPr>
        <w:t>实践活动，针对剿劣行动，设置“河小二”青年突击岗，勇担节水保水宣传、协助治水护水的职责，通过广场巡展、河道宣传、发放宣传册等形式，倡导绿色低碳生活，提升市民的环保意识。</w:t>
      </w:r>
      <w:r w:rsidRPr="005F7E03">
        <w:rPr>
          <w:rFonts w:ascii="楷体_GB2312" w:eastAsia="楷体_GB2312" w:hAnsi="华文楷体" w:hint="eastAsia"/>
          <w:sz w:val="32"/>
          <w:szCs w:val="32"/>
        </w:rPr>
        <w:t>二是切实加强新媒体宣传。</w:t>
      </w:r>
      <w:r w:rsidRPr="00184F6A">
        <w:rPr>
          <w:rFonts w:ascii="仿宋_GB2312" w:eastAsia="仿宋_GB2312" w:hint="eastAsia"/>
          <w:sz w:val="32"/>
          <w:szCs w:val="32"/>
        </w:rPr>
        <w:t>通过“象山共青团”网站、“象山新青年”微信公众号定期曝光“河小二”工作成果，打响“河小二”公益治水品牌。加强“线上线下”互动，在网上通过发布“河小二”招募令，招募“河小二”治水志愿者</w:t>
      </w:r>
      <w:r w:rsidRPr="00184F6A">
        <w:rPr>
          <w:rFonts w:ascii="仿宋_GB2312" w:eastAsia="仿宋_GB2312"/>
          <w:sz w:val="32"/>
          <w:szCs w:val="32"/>
        </w:rPr>
        <w:t>7000</w:t>
      </w:r>
      <w:r w:rsidRPr="00184F6A">
        <w:rPr>
          <w:rFonts w:ascii="仿宋_GB2312" w:eastAsia="仿宋_GB2312" w:hint="eastAsia"/>
          <w:sz w:val="32"/>
          <w:szCs w:val="32"/>
        </w:rPr>
        <w:t>余人；发起“青春志愿行”、“公益绿跑”、“验水亭”等活动，参与青少年超过</w:t>
      </w:r>
      <w:r w:rsidRPr="00184F6A">
        <w:rPr>
          <w:rFonts w:ascii="仿宋_GB2312" w:eastAsia="仿宋_GB2312"/>
          <w:sz w:val="32"/>
          <w:szCs w:val="32"/>
        </w:rPr>
        <w:t>16000</w:t>
      </w:r>
      <w:r w:rsidRPr="00184F6A">
        <w:rPr>
          <w:rFonts w:ascii="仿宋_GB2312" w:eastAsia="仿宋_GB2312" w:hint="eastAsia"/>
          <w:sz w:val="32"/>
          <w:szCs w:val="32"/>
        </w:rPr>
        <w:t>人次</w:t>
      </w:r>
      <w:r>
        <w:rPr>
          <w:rFonts w:eastAsia="仿宋_GB2312" w:hint="eastAsia"/>
          <w:sz w:val="32"/>
          <w:szCs w:val="32"/>
        </w:rPr>
        <w:t>。</w:t>
      </w:r>
      <w:r w:rsidRPr="005F7E03">
        <w:rPr>
          <w:rFonts w:ascii="楷体_GB2312" w:eastAsia="楷体_GB2312" w:hAnsi="华文楷体" w:hint="eastAsia"/>
          <w:sz w:val="32"/>
          <w:szCs w:val="32"/>
        </w:rPr>
        <w:t>三是广泛宣传先进典型。</w:t>
      </w:r>
      <w:r>
        <w:rPr>
          <w:rFonts w:eastAsia="仿宋_GB2312" w:hint="eastAsia"/>
          <w:sz w:val="32"/>
          <w:szCs w:val="32"/>
        </w:rPr>
        <w:t>开展“最美治水人”评选，选树一批扑在治水一线、为治水献计献策的治水斗士典型，通过“象上吧青年”青春分享会、微信推送、纸媒报道等方式，宣传治水斗士的小故事，引导更多的青少年加入到“河小二”青年突击队的队伍中。</w:t>
      </w:r>
    </w:p>
    <w:p w:rsidR="008066BB" w:rsidRPr="0062782F" w:rsidRDefault="008066BB" w:rsidP="008D2D04">
      <w:pPr>
        <w:spacing w:line="600" w:lineRule="exact"/>
        <w:outlineLvl w:val="0"/>
        <w:rPr>
          <w:rFonts w:ascii="仿宋_GB2312" w:eastAsia="仿宋_GB2312" w:hAnsi="黑体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 xml:space="preserve">    </w:t>
      </w:r>
      <w:r w:rsidRPr="002B2976">
        <w:rPr>
          <w:rFonts w:ascii="黑体" w:eastAsia="黑体" w:hAnsi="黑体" w:hint="eastAsia"/>
          <w:sz w:val="32"/>
          <w:szCs w:val="32"/>
        </w:rPr>
        <w:t>二、</w:t>
      </w:r>
      <w:r>
        <w:rPr>
          <w:rFonts w:ascii="黑体" w:eastAsia="黑体" w:hAnsi="黑体" w:hint="eastAsia"/>
          <w:sz w:val="32"/>
          <w:szCs w:val="32"/>
        </w:rPr>
        <w:t>优化</w:t>
      </w:r>
      <w:r w:rsidRPr="002B2976">
        <w:rPr>
          <w:rFonts w:ascii="黑体" w:eastAsia="黑体" w:hAnsi="黑体" w:hint="eastAsia"/>
          <w:sz w:val="32"/>
          <w:szCs w:val="32"/>
        </w:rPr>
        <w:t>活动</w:t>
      </w:r>
      <w:r>
        <w:rPr>
          <w:rFonts w:ascii="黑体" w:eastAsia="黑体" w:hAnsi="黑体" w:hint="eastAsia"/>
          <w:sz w:val="32"/>
          <w:szCs w:val="32"/>
        </w:rPr>
        <w:t>形式，齐奏</w:t>
      </w:r>
      <w:r w:rsidRPr="002B2976">
        <w:rPr>
          <w:rFonts w:ascii="黑体" w:eastAsia="黑体" w:hAnsi="黑体" w:hint="eastAsia"/>
          <w:sz w:val="32"/>
          <w:szCs w:val="32"/>
        </w:rPr>
        <w:t>志愿服务</w:t>
      </w:r>
      <w:r>
        <w:rPr>
          <w:rFonts w:ascii="黑体" w:eastAsia="黑体" w:hAnsi="黑体" w:hint="eastAsia"/>
          <w:sz w:val="32"/>
          <w:szCs w:val="32"/>
        </w:rPr>
        <w:t>交响曲。</w:t>
      </w:r>
      <w:r w:rsidRPr="005F7E03">
        <w:rPr>
          <w:rFonts w:ascii="楷体_GB2312" w:eastAsia="楷体_GB2312" w:hAnsi="华文楷体" w:hint="eastAsia"/>
          <w:sz w:val="32"/>
          <w:szCs w:val="32"/>
        </w:rPr>
        <w:t>一是开展“五水共治”青年建功活动。</w:t>
      </w:r>
      <w:r w:rsidRPr="00D65160">
        <w:rPr>
          <w:rFonts w:ascii="仿宋_GB2312" w:eastAsia="仿宋_GB2312" w:hAnsi="华文中宋" w:hint="eastAsia"/>
          <w:sz w:val="32"/>
          <w:szCs w:val="32"/>
        </w:rPr>
        <w:t>深入推进</w:t>
      </w:r>
      <w:r>
        <w:rPr>
          <w:rFonts w:eastAsia="仿宋_GB2312" w:hint="eastAsia"/>
          <w:sz w:val="32"/>
          <w:szCs w:val="32"/>
        </w:rPr>
        <w:t>“大力弘扬志愿精神，踊跃投身五水共治”志愿服务行动，</w:t>
      </w:r>
      <w:r>
        <w:rPr>
          <w:rFonts w:ascii="仿宋_GB2312" w:eastAsia="仿宋_GB2312" w:hint="eastAsia"/>
          <w:sz w:val="32"/>
          <w:szCs w:val="32"/>
        </w:rPr>
        <w:t>成立县“五水共治”志愿服务总队</w:t>
      </w:r>
      <w:r>
        <w:rPr>
          <w:rFonts w:ascii="仿宋_GB2312" w:eastAsia="仿宋_GB2312" w:hAnsi="华文中宋" w:hint="eastAsia"/>
          <w:sz w:val="32"/>
          <w:szCs w:val="32"/>
        </w:rPr>
        <w:t>、</w:t>
      </w:r>
      <w:r w:rsidRPr="002B2976">
        <w:rPr>
          <w:rFonts w:ascii="仿宋_GB2312" w:eastAsia="仿宋_GB2312" w:hAnsi="华文中宋" w:hint="eastAsia"/>
          <w:sz w:val="32"/>
          <w:szCs w:val="32"/>
        </w:rPr>
        <w:t>“五水共治”</w:t>
      </w:r>
      <w:r>
        <w:rPr>
          <w:rFonts w:ascii="仿宋_GB2312" w:eastAsia="仿宋_GB2312" w:hAnsi="华文中宋" w:hint="eastAsia"/>
          <w:sz w:val="32"/>
          <w:szCs w:val="32"/>
        </w:rPr>
        <w:t>青年突击队等</w:t>
      </w:r>
      <w:r>
        <w:rPr>
          <w:rFonts w:ascii="仿宋_GB2312" w:eastAsia="仿宋_GB2312" w:hAnsi="华文中宋"/>
          <w:sz w:val="32"/>
          <w:szCs w:val="32"/>
        </w:rPr>
        <w:t>19</w:t>
      </w:r>
      <w:r>
        <w:rPr>
          <w:rFonts w:ascii="仿宋_GB2312" w:eastAsia="仿宋_GB2312" w:hAnsi="华文中宋" w:hint="eastAsia"/>
          <w:sz w:val="32"/>
          <w:szCs w:val="32"/>
        </w:rPr>
        <w:t>支志愿服务团队，</w:t>
      </w:r>
      <w:r w:rsidRPr="00D65160">
        <w:rPr>
          <w:rFonts w:ascii="仿宋_GB2312" w:eastAsia="仿宋_GB2312" w:hAnsi="华文中宋" w:hint="eastAsia"/>
          <w:sz w:val="32"/>
          <w:szCs w:val="32"/>
        </w:rPr>
        <w:t>建立劣</w:t>
      </w:r>
      <w:r w:rsidRPr="00D65160">
        <w:rPr>
          <w:rFonts w:ascii="仿宋_GB2312" w:eastAsia="仿宋_GB2312" w:hAnsi="华文中宋"/>
          <w:sz w:val="32"/>
          <w:szCs w:val="32"/>
        </w:rPr>
        <w:t>V</w:t>
      </w:r>
      <w:r w:rsidRPr="00D65160">
        <w:rPr>
          <w:rFonts w:ascii="仿宋_GB2312" w:eastAsia="仿宋_GB2312" w:hAnsi="华文中宋" w:hint="eastAsia"/>
          <w:sz w:val="32"/>
          <w:szCs w:val="32"/>
        </w:rPr>
        <w:t>类微小水体突击队</w:t>
      </w:r>
      <w:r w:rsidRPr="00D65160">
        <w:rPr>
          <w:rFonts w:ascii="仿宋_GB2312" w:eastAsia="仿宋_GB2312" w:hAnsi="华文中宋"/>
          <w:sz w:val="32"/>
          <w:szCs w:val="32"/>
        </w:rPr>
        <w:t>116</w:t>
      </w:r>
      <w:r w:rsidRPr="00D65160">
        <w:rPr>
          <w:rFonts w:ascii="仿宋_GB2312" w:eastAsia="仿宋_GB2312" w:hAnsi="华文中宋" w:hint="eastAsia"/>
          <w:sz w:val="32"/>
          <w:szCs w:val="32"/>
        </w:rPr>
        <w:t>个，</w:t>
      </w:r>
      <w:r>
        <w:rPr>
          <w:rFonts w:ascii="仿宋_GB2312" w:eastAsia="仿宋_GB2312" w:hAnsi="华文中宋" w:hint="eastAsia"/>
          <w:sz w:val="32"/>
          <w:szCs w:val="32"/>
        </w:rPr>
        <w:t>其他水体突击队</w:t>
      </w:r>
      <w:r>
        <w:rPr>
          <w:rFonts w:ascii="仿宋_GB2312" w:eastAsia="仿宋_GB2312" w:hAnsi="华文中宋"/>
          <w:sz w:val="32"/>
          <w:szCs w:val="32"/>
        </w:rPr>
        <w:t>3</w:t>
      </w:r>
      <w:r>
        <w:rPr>
          <w:rFonts w:ascii="仿宋_GB2312" w:eastAsia="仿宋_GB2312" w:hAnsi="华文中宋" w:hint="eastAsia"/>
          <w:sz w:val="32"/>
          <w:szCs w:val="32"/>
        </w:rPr>
        <w:t>个，</w:t>
      </w:r>
      <w:r w:rsidRPr="00487636">
        <w:rPr>
          <w:rFonts w:ascii="仿宋_GB2312" w:eastAsia="仿宋_GB2312" w:hAnsi="华文中宋" w:hint="eastAsia"/>
          <w:sz w:val="32"/>
          <w:szCs w:val="32"/>
        </w:rPr>
        <w:t>开展“</w:t>
      </w:r>
      <w:r w:rsidRPr="00483EB9">
        <w:rPr>
          <w:rFonts w:ascii="仿宋_GB2312" w:eastAsia="仿宋_GB2312" w:hAnsi="华文中宋" w:hint="eastAsia"/>
          <w:sz w:val="32"/>
          <w:szCs w:val="32"/>
        </w:rPr>
        <w:t>小鱼治水”、“我是小小治水员”、“青春治水直通车”等</w:t>
      </w:r>
      <w:r>
        <w:rPr>
          <w:rFonts w:ascii="仿宋_GB2312" w:eastAsia="仿宋_GB2312" w:hAnsi="华文中宋" w:hint="eastAsia"/>
          <w:sz w:val="32"/>
          <w:szCs w:val="32"/>
        </w:rPr>
        <w:t>“五水共治”</w:t>
      </w:r>
      <w:r w:rsidRPr="00483EB9">
        <w:rPr>
          <w:rFonts w:ascii="仿宋_GB2312" w:eastAsia="仿宋_GB2312" w:hAnsi="华文中宋" w:hint="eastAsia"/>
          <w:sz w:val="32"/>
          <w:szCs w:val="32"/>
        </w:rPr>
        <w:t>活动</w:t>
      </w:r>
      <w:r>
        <w:rPr>
          <w:rFonts w:ascii="仿宋_GB2312" w:eastAsia="仿宋_GB2312" w:hAnsi="华文中宋"/>
          <w:sz w:val="32"/>
          <w:szCs w:val="32"/>
        </w:rPr>
        <w:t>2</w:t>
      </w:r>
      <w:r w:rsidRPr="00483EB9">
        <w:rPr>
          <w:rFonts w:ascii="仿宋_GB2312" w:eastAsia="仿宋_GB2312" w:hAnsi="华文中宋"/>
          <w:sz w:val="32"/>
          <w:szCs w:val="32"/>
        </w:rPr>
        <w:t>0</w:t>
      </w:r>
      <w:r w:rsidRPr="00483EB9">
        <w:rPr>
          <w:rFonts w:ascii="仿宋_GB2312" w:eastAsia="仿宋_GB2312" w:hAnsi="华文中宋" w:hint="eastAsia"/>
          <w:sz w:val="32"/>
          <w:szCs w:val="32"/>
        </w:rPr>
        <w:t>余次</w:t>
      </w:r>
      <w:r>
        <w:rPr>
          <w:rFonts w:ascii="仿宋_GB2312" w:eastAsia="仿宋_GB2312" w:hAnsi="华文中宋" w:hint="eastAsia"/>
          <w:sz w:val="32"/>
          <w:szCs w:val="32"/>
        </w:rPr>
        <w:t>。</w:t>
      </w:r>
      <w:r w:rsidRPr="005F7E03">
        <w:rPr>
          <w:rFonts w:ascii="楷体_GB2312" w:eastAsia="楷体_GB2312" w:hAnsi="华文楷体" w:hint="eastAsia"/>
          <w:sz w:val="32"/>
          <w:szCs w:val="32"/>
        </w:rPr>
        <w:t>二是开展“河小二”巡河活动。</w:t>
      </w:r>
      <w:r w:rsidRPr="0062782F">
        <w:rPr>
          <w:rFonts w:ascii="仿宋_GB2312" w:eastAsia="仿宋_GB2312" w:hAnsi="华文中宋" w:hint="eastAsia"/>
          <w:sz w:val="32"/>
          <w:szCs w:val="32"/>
        </w:rPr>
        <w:t>为每条劣</w:t>
      </w:r>
      <w:r w:rsidRPr="00D65160">
        <w:rPr>
          <w:rFonts w:ascii="仿宋_GB2312" w:eastAsia="仿宋_GB2312" w:hAnsi="华文中宋"/>
          <w:sz w:val="32"/>
          <w:szCs w:val="32"/>
        </w:rPr>
        <w:t>V</w:t>
      </w:r>
      <w:r w:rsidRPr="00D65160">
        <w:rPr>
          <w:rFonts w:ascii="仿宋_GB2312" w:eastAsia="仿宋_GB2312" w:hAnsi="华文中宋" w:hint="eastAsia"/>
          <w:sz w:val="32"/>
          <w:szCs w:val="32"/>
        </w:rPr>
        <w:t>类</w:t>
      </w:r>
      <w:r>
        <w:rPr>
          <w:rFonts w:ascii="仿宋_GB2312" w:eastAsia="仿宋_GB2312" w:hAnsi="华文中宋" w:hint="eastAsia"/>
          <w:sz w:val="32"/>
          <w:szCs w:val="32"/>
        </w:rPr>
        <w:t>水体配置河长助理，</w:t>
      </w:r>
      <w:r w:rsidRPr="00D65160">
        <w:rPr>
          <w:rFonts w:ascii="仿宋_GB2312" w:eastAsia="仿宋_GB2312" w:hAnsi="华文中宋" w:hint="eastAsia"/>
          <w:sz w:val="32"/>
          <w:szCs w:val="32"/>
        </w:rPr>
        <w:t>由各级河长助理带领“河小二”、少先队青年突击队</w:t>
      </w:r>
      <w:r w:rsidRPr="00483EB9">
        <w:rPr>
          <w:rFonts w:ascii="仿宋_GB2312" w:eastAsia="仿宋_GB2312" w:hAnsi="黑体" w:hint="eastAsia"/>
          <w:sz w:val="32"/>
          <w:szCs w:val="32"/>
        </w:rPr>
        <w:t>开展集中性的巡河大行动，巡查重点针对排口、水体和设施，</w:t>
      </w:r>
      <w:r>
        <w:rPr>
          <w:rFonts w:ascii="仿宋_GB2312" w:eastAsia="仿宋_GB2312" w:hAnsi="黑体" w:hint="eastAsia"/>
          <w:sz w:val="32"/>
          <w:szCs w:val="32"/>
        </w:rPr>
        <w:t>截至</w:t>
      </w:r>
      <w:r w:rsidRPr="00483EB9">
        <w:rPr>
          <w:rFonts w:ascii="仿宋_GB2312" w:eastAsia="仿宋_GB2312" w:hAnsi="黑体" w:hint="eastAsia"/>
          <w:sz w:val="32"/>
          <w:szCs w:val="32"/>
        </w:rPr>
        <w:t>目前，共开展巡河行动</w:t>
      </w:r>
      <w:r>
        <w:rPr>
          <w:rFonts w:ascii="仿宋_GB2312" w:eastAsia="仿宋_GB2312" w:hAnsi="黑体"/>
          <w:sz w:val="32"/>
          <w:szCs w:val="32"/>
        </w:rPr>
        <w:t>2000</w:t>
      </w:r>
      <w:r>
        <w:rPr>
          <w:rFonts w:ascii="仿宋_GB2312" w:eastAsia="仿宋_GB2312" w:hAnsi="黑体" w:hint="eastAsia"/>
          <w:sz w:val="32"/>
          <w:szCs w:val="32"/>
        </w:rPr>
        <w:t>余</w:t>
      </w:r>
      <w:r w:rsidRPr="00483EB9">
        <w:rPr>
          <w:rFonts w:ascii="仿宋_GB2312" w:eastAsia="仿宋_GB2312" w:hAnsi="黑体" w:hint="eastAsia"/>
          <w:sz w:val="32"/>
          <w:szCs w:val="32"/>
        </w:rPr>
        <w:t>次，参与人数</w:t>
      </w:r>
      <w:r>
        <w:rPr>
          <w:rFonts w:ascii="仿宋_GB2312" w:eastAsia="仿宋_GB2312" w:hAnsi="黑体"/>
          <w:sz w:val="32"/>
          <w:szCs w:val="32"/>
        </w:rPr>
        <w:t>15000</w:t>
      </w:r>
      <w:r>
        <w:rPr>
          <w:rFonts w:ascii="仿宋_GB2312" w:eastAsia="仿宋_GB2312" w:hAnsi="黑体" w:hint="eastAsia"/>
          <w:sz w:val="32"/>
          <w:szCs w:val="32"/>
        </w:rPr>
        <w:t>余人。</w:t>
      </w:r>
      <w:r w:rsidRPr="005F7E03">
        <w:rPr>
          <w:rFonts w:ascii="楷体_GB2312" w:eastAsia="楷体_GB2312" w:hAnsi="华文楷体" w:hint="eastAsia"/>
          <w:sz w:val="32"/>
          <w:szCs w:val="32"/>
        </w:rPr>
        <w:t>三是开展“青春护绿”行动。</w:t>
      </w:r>
      <w:r>
        <w:rPr>
          <w:rFonts w:ascii="仿宋_GB2312" w:eastAsia="仿宋_GB2312" w:hAnsi="黑体" w:hint="eastAsia"/>
          <w:sz w:val="32"/>
          <w:szCs w:val="32"/>
        </w:rPr>
        <w:t>开启护绿“修复网”，围绕生态修复，引导青少年和志愿者参与到生态复绿工作中，</w:t>
      </w:r>
      <w:r w:rsidRPr="005F385B">
        <w:rPr>
          <w:rFonts w:ascii="仿宋_GB2312" w:eastAsia="仿宋_GB2312" w:hAnsi="黑体" w:hint="eastAsia"/>
          <w:sz w:val="32"/>
          <w:szCs w:val="32"/>
        </w:rPr>
        <w:t>组织在校学生制作“爱绿护绿”手抄报，引导低龄学生描绘“我心中的绿色家园”，</w:t>
      </w:r>
      <w:r w:rsidRPr="005F385B">
        <w:rPr>
          <w:rFonts w:ascii="仿宋_GB2312" w:eastAsia="仿宋_GB2312"/>
          <w:sz w:val="32"/>
          <w:szCs w:val="32"/>
        </w:rPr>
        <w:t xml:space="preserve"> </w:t>
      </w:r>
      <w:r w:rsidRPr="00D65160">
        <w:rPr>
          <w:rFonts w:ascii="仿宋_GB2312" w:eastAsia="仿宋_GB2312" w:hint="eastAsia"/>
          <w:sz w:val="32"/>
          <w:szCs w:val="32"/>
        </w:rPr>
        <w:t>举办“世界水日”水循环体验行、验水亭水体样本检测、小微水体清洁等活动</w:t>
      </w:r>
      <w:r w:rsidRPr="00D65160">
        <w:rPr>
          <w:rFonts w:ascii="仿宋_GB2312" w:eastAsia="仿宋_GB2312"/>
          <w:sz w:val="32"/>
          <w:szCs w:val="32"/>
        </w:rPr>
        <w:t>10</w:t>
      </w:r>
      <w:r w:rsidRPr="00D65160">
        <w:rPr>
          <w:rFonts w:ascii="仿宋_GB2312" w:eastAsia="仿宋_GB2312" w:hint="eastAsia"/>
          <w:sz w:val="32"/>
          <w:szCs w:val="32"/>
        </w:rPr>
        <w:t>余场。</w:t>
      </w:r>
    </w:p>
    <w:p w:rsidR="008066BB" w:rsidRPr="00184F6A" w:rsidRDefault="008066BB" w:rsidP="008D2D04">
      <w:pPr>
        <w:spacing w:line="600" w:lineRule="exact"/>
        <w:rPr>
          <w:rFonts w:ascii="仿宋_GB2312" w:eastAsia="仿宋_GB2312" w:cs="仿宋_GB2312"/>
          <w:sz w:val="32"/>
          <w:szCs w:val="32"/>
        </w:rPr>
      </w:pPr>
      <w:r>
        <w:rPr>
          <w:rFonts w:ascii="黑体" w:eastAsia="黑体" w:hAnsi="黑体"/>
          <w:sz w:val="32"/>
          <w:szCs w:val="32"/>
        </w:rPr>
        <w:t xml:space="preserve">    </w:t>
      </w:r>
      <w:r w:rsidRPr="00483EB9">
        <w:rPr>
          <w:rFonts w:ascii="黑体" w:eastAsia="黑体" w:hAnsi="黑体" w:hint="eastAsia"/>
          <w:sz w:val="32"/>
          <w:szCs w:val="32"/>
        </w:rPr>
        <w:t>三、</w:t>
      </w:r>
      <w:r>
        <w:rPr>
          <w:rFonts w:ascii="黑体" w:eastAsia="黑体" w:hAnsi="黑体" w:hint="eastAsia"/>
          <w:sz w:val="32"/>
          <w:szCs w:val="32"/>
        </w:rPr>
        <w:t>强化体制机制，共谱“河长制”协奏曲。</w:t>
      </w:r>
      <w:r w:rsidRPr="005F7E03">
        <w:rPr>
          <w:rFonts w:ascii="楷体_GB2312" w:eastAsia="楷体_GB2312" w:hAnsi="华文楷体" w:hint="eastAsia"/>
          <w:sz w:val="32"/>
          <w:szCs w:val="32"/>
        </w:rPr>
        <w:t>一是加强组织建设。</w:t>
      </w:r>
      <w:r w:rsidRPr="00184F6A">
        <w:rPr>
          <w:rFonts w:ascii="仿宋_GB2312" w:eastAsia="仿宋_GB2312" w:cs="仿宋_GB2312" w:hint="eastAsia"/>
          <w:sz w:val="32"/>
          <w:szCs w:val="32"/>
        </w:rPr>
        <w:t>扎实落实“河长助理”组织网，创造性地探索“河长</w:t>
      </w:r>
      <w:r w:rsidRPr="00184F6A">
        <w:rPr>
          <w:rFonts w:ascii="仿宋_GB2312" w:eastAsia="仿宋_GB2312" w:hAnsi="黑体"/>
          <w:sz w:val="32"/>
          <w:szCs w:val="32"/>
        </w:rPr>
        <w:t>+</w:t>
      </w:r>
      <w:r w:rsidRPr="00184F6A">
        <w:rPr>
          <w:rFonts w:ascii="仿宋_GB2312" w:eastAsia="仿宋_GB2312" w:cs="仿宋_GB2312" w:hint="eastAsia"/>
          <w:sz w:val="32"/>
          <w:szCs w:val="32"/>
        </w:rPr>
        <w:t>河长助理</w:t>
      </w:r>
      <w:r w:rsidRPr="00184F6A">
        <w:rPr>
          <w:rFonts w:ascii="仿宋_GB2312" w:eastAsia="仿宋_GB2312" w:hAnsi="黑体"/>
          <w:sz w:val="32"/>
          <w:szCs w:val="32"/>
        </w:rPr>
        <w:t>+</w:t>
      </w:r>
      <w:r w:rsidRPr="00184F6A">
        <w:rPr>
          <w:rFonts w:ascii="仿宋_GB2312" w:eastAsia="仿宋_GB2312" w:cs="仿宋_GB2312" w:hint="eastAsia"/>
          <w:sz w:val="32"/>
          <w:szCs w:val="32"/>
        </w:rPr>
        <w:t>河小二”的组织架构，科学合理组建每个劣Ⅴ类水体的“河小二”青年突击队，“河长助理”配置率</w:t>
      </w:r>
      <w:r w:rsidRPr="00184F6A">
        <w:rPr>
          <w:rFonts w:ascii="仿宋_GB2312" w:eastAsia="仿宋_GB2312" w:cs="仿宋_GB2312"/>
          <w:sz w:val="32"/>
          <w:szCs w:val="32"/>
        </w:rPr>
        <w:t>100%</w:t>
      </w:r>
      <w:r w:rsidRPr="00184F6A">
        <w:rPr>
          <w:rFonts w:ascii="仿宋_GB2312" w:eastAsia="仿宋_GB2312" w:cs="仿宋_GB2312" w:hint="eastAsia"/>
          <w:sz w:val="32"/>
          <w:szCs w:val="32"/>
        </w:rPr>
        <w:t>。</w:t>
      </w:r>
      <w:r w:rsidRPr="005F7E03">
        <w:rPr>
          <w:rFonts w:ascii="楷体_GB2312" w:eastAsia="楷体_GB2312" w:hAnsi="华文楷体" w:hint="eastAsia"/>
          <w:sz w:val="32"/>
          <w:szCs w:val="32"/>
        </w:rPr>
        <w:t>二是加强日常管理。</w:t>
      </w:r>
      <w:r w:rsidRPr="00CA6B60">
        <w:rPr>
          <w:rFonts w:ascii="仿宋_GB2312" w:eastAsia="仿宋_GB2312" w:hAnsi="华文楷体" w:hint="eastAsia"/>
          <w:sz w:val="32"/>
          <w:szCs w:val="32"/>
        </w:rPr>
        <w:t>强化“四张清单”工作法，</w:t>
      </w:r>
      <w:r>
        <w:rPr>
          <w:rFonts w:ascii="仿宋_GB2312" w:eastAsia="仿宋_GB2312" w:hAnsi="华文楷体" w:hint="eastAsia"/>
          <w:sz w:val="32"/>
          <w:szCs w:val="32"/>
        </w:rPr>
        <w:t>将水体清单、任务清单、排班清单、巡查记录清单在</w:t>
      </w:r>
      <w:r w:rsidRPr="00CA6B60">
        <w:rPr>
          <w:rFonts w:ascii="仿宋_GB2312" w:eastAsia="仿宋_GB2312" w:hAnsi="华文楷体" w:hint="eastAsia"/>
          <w:sz w:val="32"/>
          <w:szCs w:val="32"/>
        </w:rPr>
        <w:t>“河小二”</w:t>
      </w:r>
      <w:r>
        <w:rPr>
          <w:rFonts w:ascii="仿宋_GB2312" w:eastAsia="仿宋_GB2312" w:hAnsi="华文楷体" w:hint="eastAsia"/>
          <w:sz w:val="32"/>
          <w:szCs w:val="32"/>
        </w:rPr>
        <w:t>微信群进行公示，</w:t>
      </w:r>
      <w:r>
        <w:rPr>
          <w:rFonts w:ascii="仿宋_GB2312" w:eastAsia="仿宋_GB2312" w:cs="仿宋_GB2312" w:hint="eastAsia"/>
          <w:sz w:val="32"/>
          <w:szCs w:val="32"/>
        </w:rPr>
        <w:t>切实发挥</w:t>
      </w:r>
      <w:r w:rsidRPr="00CA6B60">
        <w:rPr>
          <w:rFonts w:ascii="仿宋_GB2312" w:eastAsia="仿宋_GB2312" w:cs="仿宋_GB2312" w:hint="eastAsia"/>
          <w:sz w:val="32"/>
          <w:szCs w:val="32"/>
        </w:rPr>
        <w:t>“河小二”河道守护者的作用。</w:t>
      </w:r>
      <w:r>
        <w:rPr>
          <w:rFonts w:ascii="仿宋_GB2312" w:eastAsia="仿宋_GB2312" w:cs="仿宋_GB2312" w:hint="eastAsia"/>
          <w:sz w:val="32"/>
          <w:szCs w:val="32"/>
        </w:rPr>
        <w:t>爵溪街道首推河道巡查记录本，每个河长助理人手一本，做到情况清、巡查明。</w:t>
      </w:r>
      <w:r w:rsidRPr="005F7E03">
        <w:rPr>
          <w:rFonts w:ascii="楷体_GB2312" w:eastAsia="楷体_GB2312" w:hAnsi="华文楷体" w:hint="eastAsia"/>
          <w:sz w:val="32"/>
          <w:szCs w:val="32"/>
        </w:rPr>
        <w:t>三是强化培训学习。</w:t>
      </w:r>
      <w:r w:rsidRPr="00184F6A">
        <w:rPr>
          <w:rFonts w:ascii="仿宋_GB2312" w:eastAsia="仿宋_GB2312" w:cs="仿宋_GB2312" w:hint="eastAsia"/>
          <w:sz w:val="32"/>
          <w:szCs w:val="32"/>
        </w:rPr>
        <w:t>多次组织“河小二”青年突击队到污水处理厂参观学习，邀请污水厂工程师讲解水质检测基础理论，并当场检测河水样品，落实鉴别水质和判别排污的方法。</w:t>
      </w:r>
    </w:p>
    <w:p w:rsidR="008066BB" w:rsidRPr="009B2CA4" w:rsidRDefault="008066BB" w:rsidP="00AB69C5">
      <w:pPr>
        <w:spacing w:line="540" w:lineRule="exact"/>
        <w:ind w:firstLineChars="200" w:firstLine="31680"/>
      </w:pPr>
    </w:p>
    <w:p w:rsidR="008066BB" w:rsidRDefault="008066BB" w:rsidP="00AB69C5">
      <w:pPr>
        <w:spacing w:line="540" w:lineRule="exact"/>
        <w:ind w:firstLineChars="200" w:firstLine="31680"/>
        <w:rPr>
          <w:rFonts w:ascii="楷体_GB2312" w:eastAsia="楷体_GB2312" w:hAnsi="宋体"/>
          <w:color w:val="000000"/>
          <w:sz w:val="28"/>
          <w:szCs w:val="28"/>
        </w:rPr>
      </w:pPr>
    </w:p>
    <w:p w:rsidR="008066BB" w:rsidRDefault="008066BB" w:rsidP="00AB69C5">
      <w:pPr>
        <w:spacing w:line="540" w:lineRule="exact"/>
        <w:ind w:firstLineChars="200" w:firstLine="31680"/>
        <w:rPr>
          <w:rFonts w:ascii="楷体_GB2312" w:eastAsia="楷体_GB2312" w:hAnsi="宋体"/>
          <w:color w:val="000000"/>
          <w:sz w:val="28"/>
          <w:szCs w:val="28"/>
        </w:rPr>
      </w:pPr>
    </w:p>
    <w:p w:rsidR="008066BB" w:rsidRDefault="008066BB" w:rsidP="00AB69C5">
      <w:pPr>
        <w:spacing w:line="300" w:lineRule="exact"/>
        <w:ind w:firstLineChars="200" w:firstLine="31680"/>
        <w:rPr>
          <w:rFonts w:ascii="楷体_GB2312" w:eastAsia="楷体_GB2312" w:hAnsi="宋体"/>
          <w:color w:val="000000"/>
          <w:sz w:val="28"/>
          <w:szCs w:val="28"/>
        </w:rPr>
      </w:pPr>
    </w:p>
    <w:p w:rsidR="008066BB" w:rsidRDefault="008066BB" w:rsidP="00AB69C5">
      <w:pPr>
        <w:spacing w:line="500" w:lineRule="exact"/>
        <w:ind w:firstLineChars="200" w:firstLine="31680"/>
        <w:rPr>
          <w:rFonts w:ascii="楷体_GB2312" w:eastAsia="楷体_GB2312" w:hAnsi="宋体"/>
          <w:color w:val="000000"/>
          <w:sz w:val="28"/>
          <w:szCs w:val="28"/>
        </w:rPr>
      </w:pPr>
    </w:p>
    <w:p w:rsidR="008066BB" w:rsidRDefault="008066BB" w:rsidP="00AB69C5">
      <w:pPr>
        <w:spacing w:line="300" w:lineRule="exact"/>
        <w:ind w:firstLineChars="200" w:firstLine="31680"/>
        <w:rPr>
          <w:rFonts w:ascii="楷体_GB2312" w:eastAsia="楷体_GB2312" w:hAnsi="宋体"/>
          <w:color w:val="000000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858"/>
      </w:tblGrid>
      <w:tr w:rsidR="008066BB" w:rsidTr="00FD2A62">
        <w:trPr>
          <w:trHeight w:val="598"/>
        </w:trPr>
        <w:tc>
          <w:tcPr>
            <w:tcW w:w="8858" w:type="dxa"/>
            <w:tcBorders>
              <w:top w:val="single" w:sz="6" w:space="0" w:color="auto"/>
              <w:left w:val="nil"/>
              <w:right w:val="nil"/>
            </w:tcBorders>
            <w:vAlign w:val="center"/>
          </w:tcPr>
          <w:p w:rsidR="008066BB" w:rsidRDefault="008066BB" w:rsidP="008066BB">
            <w:pPr>
              <w:ind w:firstLineChars="100" w:firstLine="316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分送：各区县（市）团委、市直属单位团组织</w:t>
            </w:r>
          </w:p>
        </w:tc>
      </w:tr>
      <w:tr w:rsidR="008066BB" w:rsidTr="00FD2A62">
        <w:trPr>
          <w:trHeight w:val="598"/>
        </w:trPr>
        <w:tc>
          <w:tcPr>
            <w:tcW w:w="8858" w:type="dxa"/>
            <w:tcBorders>
              <w:left w:val="nil"/>
              <w:bottom w:val="single" w:sz="6" w:space="0" w:color="auto"/>
              <w:right w:val="nil"/>
            </w:tcBorders>
            <w:vAlign w:val="center"/>
          </w:tcPr>
          <w:p w:rsidR="008066BB" w:rsidRDefault="008066BB" w:rsidP="008066BB">
            <w:pPr>
              <w:ind w:firstLineChars="98" w:firstLine="31680"/>
              <w:rPr>
                <w:rFonts w:ascii="仿宋_GB2312" w:eastAsia="仿宋_GB2312"/>
                <w:sz w:val="28"/>
                <w:szCs w:val="28"/>
              </w:rPr>
            </w:pPr>
            <w:r>
              <w:rPr>
                <w:rFonts w:ascii="仿宋_GB2312" w:eastAsia="仿宋_GB2312" w:hint="eastAsia"/>
                <w:sz w:val="28"/>
                <w:szCs w:val="28"/>
              </w:rPr>
              <w:t>责任编辑：李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</w:t>
            </w:r>
            <w:r>
              <w:rPr>
                <w:rFonts w:ascii="仿宋_GB2312" w:eastAsia="仿宋_GB2312" w:hint="eastAsia"/>
                <w:sz w:val="28"/>
                <w:szCs w:val="28"/>
              </w:rPr>
              <w:t>菲</w:t>
            </w:r>
            <w:r>
              <w:rPr>
                <w:rFonts w:ascii="仿宋_GB2312" w:eastAsia="仿宋_GB2312"/>
                <w:sz w:val="28"/>
                <w:szCs w:val="28"/>
              </w:rPr>
              <w:t xml:space="preserve">                        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1"/>
                <w:attr w:name="Month" w:val="9"/>
                <w:attr w:name="Year" w:val="2017"/>
              </w:smartTagPr>
              <w:r>
                <w:rPr>
                  <w:rFonts w:ascii="仿宋_GB2312" w:eastAsia="仿宋_GB2312"/>
                  <w:sz w:val="28"/>
                  <w:szCs w:val="28"/>
                </w:rPr>
                <w:t>2017</w:t>
              </w:r>
              <w:r>
                <w:rPr>
                  <w:rFonts w:ascii="仿宋_GB2312" w:eastAsia="仿宋_GB2312" w:hint="eastAsia"/>
                  <w:sz w:val="28"/>
                  <w:szCs w:val="28"/>
                </w:rPr>
                <w:t>年</w:t>
              </w:r>
              <w:r>
                <w:rPr>
                  <w:rFonts w:ascii="仿宋_GB2312" w:eastAsia="仿宋_GB2312"/>
                  <w:sz w:val="28"/>
                  <w:szCs w:val="28"/>
                </w:rPr>
                <w:t>9</w:t>
              </w:r>
              <w:r>
                <w:rPr>
                  <w:rFonts w:ascii="仿宋_GB2312" w:eastAsia="仿宋_GB2312" w:hint="eastAsia"/>
                  <w:sz w:val="28"/>
                  <w:szCs w:val="28"/>
                </w:rPr>
                <w:t>月</w:t>
              </w:r>
              <w:r>
                <w:rPr>
                  <w:rFonts w:ascii="仿宋_GB2312" w:eastAsia="仿宋_GB2312"/>
                  <w:sz w:val="28"/>
                  <w:szCs w:val="28"/>
                </w:rPr>
                <w:t>1</w:t>
              </w:r>
              <w:r>
                <w:rPr>
                  <w:rFonts w:ascii="仿宋_GB2312" w:eastAsia="仿宋_GB2312" w:hint="eastAsia"/>
                  <w:sz w:val="28"/>
                  <w:szCs w:val="28"/>
                </w:rPr>
                <w:t>日</w:t>
              </w:r>
            </w:smartTag>
            <w:r>
              <w:rPr>
                <w:rFonts w:ascii="仿宋_GB2312" w:eastAsia="仿宋_GB2312" w:hint="eastAsia"/>
                <w:sz w:val="28"/>
                <w:szCs w:val="28"/>
              </w:rPr>
              <w:t>印发</w:t>
            </w:r>
          </w:p>
        </w:tc>
      </w:tr>
    </w:tbl>
    <w:p w:rsidR="008066BB" w:rsidRDefault="008066BB" w:rsidP="008D2D04">
      <w:pPr>
        <w:spacing w:line="20" w:lineRule="exact"/>
      </w:pPr>
    </w:p>
    <w:sectPr w:rsidR="008066BB" w:rsidSect="004A1A03">
      <w:footerReference w:type="even" r:id="rId7"/>
      <w:footerReference w:type="default" r:id="rId8"/>
      <w:pgSz w:w="11906" w:h="16838" w:code="9"/>
      <w:pgMar w:top="1440" w:right="1474" w:bottom="1440" w:left="1588" w:header="1701" w:footer="1701" w:gutter="0"/>
      <w:cols w:space="720"/>
      <w:docGrid w:type="linesAndChars" w:linePitch="634" w:charSpace="-88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066BB" w:rsidRDefault="008066BB" w:rsidP="00B53806">
      <w:r>
        <w:separator/>
      </w:r>
    </w:p>
  </w:endnote>
  <w:endnote w:type="continuationSeparator" w:id="0">
    <w:p w:rsidR="008066BB" w:rsidRDefault="008066BB" w:rsidP="00B538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方正小标宋简体">
    <w:altName w:val="黑体"/>
    <w:panose1 w:val="03000509000000000000"/>
    <w:charset w:val="86"/>
    <w:family w:val="script"/>
    <w:notTrueType/>
    <w:pitch w:val="fixed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楷体">
    <w:panose1 w:val="02010600040101010101"/>
    <w:charset w:val="86"/>
    <w:family w:val="auto"/>
    <w:notTrueType/>
    <w:pitch w:val="variable"/>
    <w:sig w:usb0="00000287" w:usb1="080E0000" w:usb2="00000010" w:usb3="00000000" w:csb0="0004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6BB" w:rsidRDefault="008066BB">
    <w:pPr>
      <w:pStyle w:val="Footer"/>
      <w:rPr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Pr="00512820">
      <w:rPr>
        <w:rFonts w:ascii="宋体" w:hAnsi="宋体"/>
        <w:noProof/>
        <w:sz w:val="28"/>
        <w:szCs w:val="28"/>
        <w:lang w:val="zh-CN"/>
      </w:rPr>
      <w:t>6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  <w:p w:rsidR="008066BB" w:rsidRDefault="008066BB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66BB" w:rsidRDefault="008066BB">
    <w:pPr>
      <w:pStyle w:val="Footer"/>
      <w:jc w:val="right"/>
      <w:rPr>
        <w:rFonts w:ascii="宋体"/>
        <w:sz w:val="28"/>
        <w:szCs w:val="28"/>
      </w:rPr>
    </w:pPr>
    <w:r>
      <w:rPr>
        <w:rFonts w:ascii="宋体" w:hAnsi="宋体"/>
        <w:sz w:val="28"/>
        <w:szCs w:val="28"/>
      </w:rPr>
      <w:t xml:space="preserve">— </w:t>
    </w: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 PAGE   \* MERGEFORMAT </w:instrText>
    </w:r>
    <w:r>
      <w:rPr>
        <w:rFonts w:ascii="宋体" w:hAnsi="宋体"/>
        <w:sz w:val="28"/>
        <w:szCs w:val="28"/>
      </w:rPr>
      <w:fldChar w:fldCharType="separate"/>
    </w:r>
    <w:r w:rsidRPr="00AB69C5">
      <w:rPr>
        <w:rFonts w:ascii="宋体" w:hAnsi="宋体"/>
        <w:noProof/>
        <w:sz w:val="28"/>
        <w:szCs w:val="28"/>
        <w:lang w:val="zh-CN"/>
      </w:rPr>
      <w:t>1</w:t>
    </w:r>
    <w:r>
      <w:rPr>
        <w:rFonts w:ascii="宋体" w:hAnsi="宋体"/>
        <w:sz w:val="28"/>
        <w:szCs w:val="28"/>
      </w:rPr>
      <w:fldChar w:fldCharType="end"/>
    </w:r>
    <w:r>
      <w:rPr>
        <w:rFonts w:ascii="宋体" w:hAnsi="宋体"/>
        <w:sz w:val="28"/>
        <w:szCs w:val="28"/>
      </w:rPr>
      <w:t xml:space="preserve"> —</w:t>
    </w:r>
  </w:p>
  <w:p w:rsidR="008066BB" w:rsidRDefault="008066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066BB" w:rsidRDefault="008066BB" w:rsidP="00B53806">
      <w:r>
        <w:separator/>
      </w:r>
    </w:p>
  </w:footnote>
  <w:footnote w:type="continuationSeparator" w:id="0">
    <w:p w:rsidR="008066BB" w:rsidRDefault="008066BB" w:rsidP="00B5380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F9F720"/>
    <w:multiLevelType w:val="singleLevel"/>
    <w:tmpl w:val="57F9F720"/>
    <w:lvl w:ilvl="0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2D04"/>
    <w:rsid w:val="00000096"/>
    <w:rsid w:val="0000064F"/>
    <w:rsid w:val="000007F9"/>
    <w:rsid w:val="00000AED"/>
    <w:rsid w:val="00000BED"/>
    <w:rsid w:val="00000CFD"/>
    <w:rsid w:val="00001781"/>
    <w:rsid w:val="00003976"/>
    <w:rsid w:val="00003C7B"/>
    <w:rsid w:val="00003FD8"/>
    <w:rsid w:val="00005547"/>
    <w:rsid w:val="00005AF5"/>
    <w:rsid w:val="00005E1D"/>
    <w:rsid w:val="0000663B"/>
    <w:rsid w:val="00006FF3"/>
    <w:rsid w:val="00007E3A"/>
    <w:rsid w:val="00007FE2"/>
    <w:rsid w:val="00010120"/>
    <w:rsid w:val="0001023B"/>
    <w:rsid w:val="00010BB5"/>
    <w:rsid w:val="00010BFA"/>
    <w:rsid w:val="00010C00"/>
    <w:rsid w:val="00010DDF"/>
    <w:rsid w:val="00010FE8"/>
    <w:rsid w:val="000114FA"/>
    <w:rsid w:val="0001173F"/>
    <w:rsid w:val="00011B11"/>
    <w:rsid w:val="00012617"/>
    <w:rsid w:val="000134F4"/>
    <w:rsid w:val="00013BD0"/>
    <w:rsid w:val="00014643"/>
    <w:rsid w:val="00014AA7"/>
    <w:rsid w:val="00014D42"/>
    <w:rsid w:val="000152C5"/>
    <w:rsid w:val="0001573D"/>
    <w:rsid w:val="00015C04"/>
    <w:rsid w:val="00015F20"/>
    <w:rsid w:val="000169D5"/>
    <w:rsid w:val="00016C13"/>
    <w:rsid w:val="0001795C"/>
    <w:rsid w:val="00020504"/>
    <w:rsid w:val="00020B40"/>
    <w:rsid w:val="00020E7A"/>
    <w:rsid w:val="00021019"/>
    <w:rsid w:val="00021894"/>
    <w:rsid w:val="0002194E"/>
    <w:rsid w:val="00021EE7"/>
    <w:rsid w:val="00022134"/>
    <w:rsid w:val="000221DA"/>
    <w:rsid w:val="00022784"/>
    <w:rsid w:val="00023354"/>
    <w:rsid w:val="00023F75"/>
    <w:rsid w:val="0002473B"/>
    <w:rsid w:val="000247DA"/>
    <w:rsid w:val="00024A07"/>
    <w:rsid w:val="0002535E"/>
    <w:rsid w:val="000256DD"/>
    <w:rsid w:val="00025727"/>
    <w:rsid w:val="00025A9B"/>
    <w:rsid w:val="00025E83"/>
    <w:rsid w:val="00026A91"/>
    <w:rsid w:val="00026BC5"/>
    <w:rsid w:val="0002774C"/>
    <w:rsid w:val="000309F4"/>
    <w:rsid w:val="000310FD"/>
    <w:rsid w:val="0003135C"/>
    <w:rsid w:val="00031623"/>
    <w:rsid w:val="00031D14"/>
    <w:rsid w:val="00033683"/>
    <w:rsid w:val="00033C0A"/>
    <w:rsid w:val="0003435F"/>
    <w:rsid w:val="00034D10"/>
    <w:rsid w:val="000350FA"/>
    <w:rsid w:val="00035BAB"/>
    <w:rsid w:val="00036CC9"/>
    <w:rsid w:val="00037111"/>
    <w:rsid w:val="0003712B"/>
    <w:rsid w:val="000379BC"/>
    <w:rsid w:val="00037D0E"/>
    <w:rsid w:val="00037EEA"/>
    <w:rsid w:val="00037F0A"/>
    <w:rsid w:val="000400C0"/>
    <w:rsid w:val="00040274"/>
    <w:rsid w:val="000406C2"/>
    <w:rsid w:val="00040731"/>
    <w:rsid w:val="000410D3"/>
    <w:rsid w:val="00041C3D"/>
    <w:rsid w:val="00042079"/>
    <w:rsid w:val="0004246C"/>
    <w:rsid w:val="000424C9"/>
    <w:rsid w:val="000431B6"/>
    <w:rsid w:val="00044154"/>
    <w:rsid w:val="00044CC2"/>
    <w:rsid w:val="00044E48"/>
    <w:rsid w:val="0004565D"/>
    <w:rsid w:val="000466A1"/>
    <w:rsid w:val="000471CB"/>
    <w:rsid w:val="00050DFC"/>
    <w:rsid w:val="00051B73"/>
    <w:rsid w:val="00051EBD"/>
    <w:rsid w:val="0005254F"/>
    <w:rsid w:val="000526BE"/>
    <w:rsid w:val="00052784"/>
    <w:rsid w:val="00052D76"/>
    <w:rsid w:val="0005301D"/>
    <w:rsid w:val="000537F1"/>
    <w:rsid w:val="00053A93"/>
    <w:rsid w:val="00053BA0"/>
    <w:rsid w:val="00054384"/>
    <w:rsid w:val="000543AB"/>
    <w:rsid w:val="00054486"/>
    <w:rsid w:val="00055612"/>
    <w:rsid w:val="00055709"/>
    <w:rsid w:val="00055C7F"/>
    <w:rsid w:val="00056857"/>
    <w:rsid w:val="00056A1F"/>
    <w:rsid w:val="00057387"/>
    <w:rsid w:val="00057646"/>
    <w:rsid w:val="000576D3"/>
    <w:rsid w:val="000576EB"/>
    <w:rsid w:val="000603F7"/>
    <w:rsid w:val="00060D4F"/>
    <w:rsid w:val="00060F45"/>
    <w:rsid w:val="0006283A"/>
    <w:rsid w:val="00065138"/>
    <w:rsid w:val="000658A7"/>
    <w:rsid w:val="00065A18"/>
    <w:rsid w:val="00065F82"/>
    <w:rsid w:val="0006611D"/>
    <w:rsid w:val="00066234"/>
    <w:rsid w:val="000666D2"/>
    <w:rsid w:val="0006678E"/>
    <w:rsid w:val="0006679A"/>
    <w:rsid w:val="00066F40"/>
    <w:rsid w:val="00067020"/>
    <w:rsid w:val="00070729"/>
    <w:rsid w:val="000707C8"/>
    <w:rsid w:val="00070AB3"/>
    <w:rsid w:val="00070F34"/>
    <w:rsid w:val="00070F99"/>
    <w:rsid w:val="000723B0"/>
    <w:rsid w:val="00072AFF"/>
    <w:rsid w:val="000731DF"/>
    <w:rsid w:val="00073600"/>
    <w:rsid w:val="000748A8"/>
    <w:rsid w:val="00075171"/>
    <w:rsid w:val="00075E40"/>
    <w:rsid w:val="00076321"/>
    <w:rsid w:val="000767CA"/>
    <w:rsid w:val="0007695B"/>
    <w:rsid w:val="00076A98"/>
    <w:rsid w:val="00076F55"/>
    <w:rsid w:val="00077717"/>
    <w:rsid w:val="0007791E"/>
    <w:rsid w:val="00077B35"/>
    <w:rsid w:val="00077BB1"/>
    <w:rsid w:val="00077D4C"/>
    <w:rsid w:val="0008010F"/>
    <w:rsid w:val="000803A3"/>
    <w:rsid w:val="0008076B"/>
    <w:rsid w:val="0008102A"/>
    <w:rsid w:val="000816D1"/>
    <w:rsid w:val="00081A36"/>
    <w:rsid w:val="00082625"/>
    <w:rsid w:val="0008266D"/>
    <w:rsid w:val="00082B82"/>
    <w:rsid w:val="00083364"/>
    <w:rsid w:val="00085D7F"/>
    <w:rsid w:val="0008685F"/>
    <w:rsid w:val="000871AD"/>
    <w:rsid w:val="00087594"/>
    <w:rsid w:val="00087A14"/>
    <w:rsid w:val="00087B7A"/>
    <w:rsid w:val="00087D8E"/>
    <w:rsid w:val="00087E5F"/>
    <w:rsid w:val="00087ED6"/>
    <w:rsid w:val="00092675"/>
    <w:rsid w:val="000927DF"/>
    <w:rsid w:val="00093603"/>
    <w:rsid w:val="00093725"/>
    <w:rsid w:val="00093DE6"/>
    <w:rsid w:val="00094E24"/>
    <w:rsid w:val="00095C5C"/>
    <w:rsid w:val="00096000"/>
    <w:rsid w:val="00096344"/>
    <w:rsid w:val="00096C47"/>
    <w:rsid w:val="00097CBB"/>
    <w:rsid w:val="000A027A"/>
    <w:rsid w:val="000A0301"/>
    <w:rsid w:val="000A04A9"/>
    <w:rsid w:val="000A0665"/>
    <w:rsid w:val="000A1394"/>
    <w:rsid w:val="000A1405"/>
    <w:rsid w:val="000A1657"/>
    <w:rsid w:val="000A16E8"/>
    <w:rsid w:val="000A1AA6"/>
    <w:rsid w:val="000A21A4"/>
    <w:rsid w:val="000A25BC"/>
    <w:rsid w:val="000A2849"/>
    <w:rsid w:val="000A3AEB"/>
    <w:rsid w:val="000A3D91"/>
    <w:rsid w:val="000A46C9"/>
    <w:rsid w:val="000A4F84"/>
    <w:rsid w:val="000A53D8"/>
    <w:rsid w:val="000A5BC0"/>
    <w:rsid w:val="000A5D25"/>
    <w:rsid w:val="000A5E0B"/>
    <w:rsid w:val="000A668E"/>
    <w:rsid w:val="000A75C5"/>
    <w:rsid w:val="000A7786"/>
    <w:rsid w:val="000A7EC1"/>
    <w:rsid w:val="000B016D"/>
    <w:rsid w:val="000B041D"/>
    <w:rsid w:val="000B043B"/>
    <w:rsid w:val="000B06CA"/>
    <w:rsid w:val="000B07C2"/>
    <w:rsid w:val="000B1E1A"/>
    <w:rsid w:val="000B2153"/>
    <w:rsid w:val="000B22AE"/>
    <w:rsid w:val="000B2CEF"/>
    <w:rsid w:val="000B2F61"/>
    <w:rsid w:val="000B30D3"/>
    <w:rsid w:val="000B3134"/>
    <w:rsid w:val="000B3382"/>
    <w:rsid w:val="000B361D"/>
    <w:rsid w:val="000B3C66"/>
    <w:rsid w:val="000B3D9B"/>
    <w:rsid w:val="000B4320"/>
    <w:rsid w:val="000B451F"/>
    <w:rsid w:val="000B4FC0"/>
    <w:rsid w:val="000B5624"/>
    <w:rsid w:val="000B5B49"/>
    <w:rsid w:val="000B5F1C"/>
    <w:rsid w:val="000B6290"/>
    <w:rsid w:val="000B6BE5"/>
    <w:rsid w:val="000B6EE9"/>
    <w:rsid w:val="000B77C5"/>
    <w:rsid w:val="000B7815"/>
    <w:rsid w:val="000C0400"/>
    <w:rsid w:val="000C07FE"/>
    <w:rsid w:val="000C17D0"/>
    <w:rsid w:val="000C1879"/>
    <w:rsid w:val="000C1DDC"/>
    <w:rsid w:val="000C1E72"/>
    <w:rsid w:val="000C20C0"/>
    <w:rsid w:val="000C240A"/>
    <w:rsid w:val="000C2F87"/>
    <w:rsid w:val="000C357A"/>
    <w:rsid w:val="000C3AC7"/>
    <w:rsid w:val="000C3EA5"/>
    <w:rsid w:val="000C4E10"/>
    <w:rsid w:val="000C5B89"/>
    <w:rsid w:val="000C5D2C"/>
    <w:rsid w:val="000C6196"/>
    <w:rsid w:val="000C6615"/>
    <w:rsid w:val="000C6CC6"/>
    <w:rsid w:val="000C7EB4"/>
    <w:rsid w:val="000D0A04"/>
    <w:rsid w:val="000D1A7F"/>
    <w:rsid w:val="000D20BF"/>
    <w:rsid w:val="000D24D4"/>
    <w:rsid w:val="000D25E4"/>
    <w:rsid w:val="000D3AD8"/>
    <w:rsid w:val="000D3CBC"/>
    <w:rsid w:val="000D4078"/>
    <w:rsid w:val="000D43F2"/>
    <w:rsid w:val="000D636E"/>
    <w:rsid w:val="000D78EC"/>
    <w:rsid w:val="000D7966"/>
    <w:rsid w:val="000E0AEC"/>
    <w:rsid w:val="000E1642"/>
    <w:rsid w:val="000E18FA"/>
    <w:rsid w:val="000E1ACB"/>
    <w:rsid w:val="000E1C29"/>
    <w:rsid w:val="000E2AE8"/>
    <w:rsid w:val="000E2C18"/>
    <w:rsid w:val="000E2EF9"/>
    <w:rsid w:val="000E3585"/>
    <w:rsid w:val="000E3704"/>
    <w:rsid w:val="000E3908"/>
    <w:rsid w:val="000E393F"/>
    <w:rsid w:val="000E3AC5"/>
    <w:rsid w:val="000E410A"/>
    <w:rsid w:val="000E4877"/>
    <w:rsid w:val="000E546C"/>
    <w:rsid w:val="000E62BE"/>
    <w:rsid w:val="000E67B5"/>
    <w:rsid w:val="000E69EA"/>
    <w:rsid w:val="000E729B"/>
    <w:rsid w:val="000E751D"/>
    <w:rsid w:val="000E7A5E"/>
    <w:rsid w:val="000E7B3B"/>
    <w:rsid w:val="000E7B99"/>
    <w:rsid w:val="000E7E2A"/>
    <w:rsid w:val="000E7FED"/>
    <w:rsid w:val="000F00B5"/>
    <w:rsid w:val="000F03BA"/>
    <w:rsid w:val="000F159C"/>
    <w:rsid w:val="000F18D0"/>
    <w:rsid w:val="000F195F"/>
    <w:rsid w:val="000F1C8C"/>
    <w:rsid w:val="000F1D90"/>
    <w:rsid w:val="000F201C"/>
    <w:rsid w:val="000F224D"/>
    <w:rsid w:val="000F243D"/>
    <w:rsid w:val="000F2D84"/>
    <w:rsid w:val="000F2FEE"/>
    <w:rsid w:val="000F37CD"/>
    <w:rsid w:val="000F38E0"/>
    <w:rsid w:val="000F39C9"/>
    <w:rsid w:val="000F4FC4"/>
    <w:rsid w:val="000F50FB"/>
    <w:rsid w:val="000F60B1"/>
    <w:rsid w:val="000F6106"/>
    <w:rsid w:val="000F61AB"/>
    <w:rsid w:val="000F6650"/>
    <w:rsid w:val="000F7077"/>
    <w:rsid w:val="000F7A6A"/>
    <w:rsid w:val="000F7EF4"/>
    <w:rsid w:val="001005BA"/>
    <w:rsid w:val="00101DF6"/>
    <w:rsid w:val="00101E85"/>
    <w:rsid w:val="00103102"/>
    <w:rsid w:val="0010321A"/>
    <w:rsid w:val="0010362F"/>
    <w:rsid w:val="00103CE5"/>
    <w:rsid w:val="00103EA0"/>
    <w:rsid w:val="0010415E"/>
    <w:rsid w:val="00104676"/>
    <w:rsid w:val="00105FA3"/>
    <w:rsid w:val="00106642"/>
    <w:rsid w:val="0010667C"/>
    <w:rsid w:val="00106695"/>
    <w:rsid w:val="00106864"/>
    <w:rsid w:val="00106CFD"/>
    <w:rsid w:val="00107257"/>
    <w:rsid w:val="00107D59"/>
    <w:rsid w:val="0011019C"/>
    <w:rsid w:val="0011020E"/>
    <w:rsid w:val="0011045A"/>
    <w:rsid w:val="00110A6A"/>
    <w:rsid w:val="00110C57"/>
    <w:rsid w:val="001111D7"/>
    <w:rsid w:val="0011205F"/>
    <w:rsid w:val="00112241"/>
    <w:rsid w:val="00112A53"/>
    <w:rsid w:val="00112D7B"/>
    <w:rsid w:val="00113EF9"/>
    <w:rsid w:val="001149FF"/>
    <w:rsid w:val="00114CE8"/>
    <w:rsid w:val="00114FAE"/>
    <w:rsid w:val="001152B4"/>
    <w:rsid w:val="001158B0"/>
    <w:rsid w:val="00115965"/>
    <w:rsid w:val="00115EF6"/>
    <w:rsid w:val="00116210"/>
    <w:rsid w:val="00116313"/>
    <w:rsid w:val="0011675B"/>
    <w:rsid w:val="001176E9"/>
    <w:rsid w:val="0012058C"/>
    <w:rsid w:val="00120653"/>
    <w:rsid w:val="0012084E"/>
    <w:rsid w:val="001210D9"/>
    <w:rsid w:val="00121110"/>
    <w:rsid w:val="0012164E"/>
    <w:rsid w:val="00121855"/>
    <w:rsid w:val="001219EA"/>
    <w:rsid w:val="001222C7"/>
    <w:rsid w:val="001238EE"/>
    <w:rsid w:val="0012397A"/>
    <w:rsid w:val="00123B7B"/>
    <w:rsid w:val="00124075"/>
    <w:rsid w:val="001241A2"/>
    <w:rsid w:val="00124274"/>
    <w:rsid w:val="00124899"/>
    <w:rsid w:val="00124B20"/>
    <w:rsid w:val="0012546F"/>
    <w:rsid w:val="00125C32"/>
    <w:rsid w:val="00125DD4"/>
    <w:rsid w:val="0012605C"/>
    <w:rsid w:val="001265C5"/>
    <w:rsid w:val="00126933"/>
    <w:rsid w:val="0012732E"/>
    <w:rsid w:val="001278D4"/>
    <w:rsid w:val="00127D67"/>
    <w:rsid w:val="00127DFB"/>
    <w:rsid w:val="001305A0"/>
    <w:rsid w:val="001308E0"/>
    <w:rsid w:val="001315DC"/>
    <w:rsid w:val="00133226"/>
    <w:rsid w:val="00133274"/>
    <w:rsid w:val="00133A8E"/>
    <w:rsid w:val="00133A95"/>
    <w:rsid w:val="00133AD3"/>
    <w:rsid w:val="001346F6"/>
    <w:rsid w:val="0013511F"/>
    <w:rsid w:val="001351DD"/>
    <w:rsid w:val="00135D63"/>
    <w:rsid w:val="00136B66"/>
    <w:rsid w:val="00136DAC"/>
    <w:rsid w:val="001375DD"/>
    <w:rsid w:val="001375FA"/>
    <w:rsid w:val="00137BAF"/>
    <w:rsid w:val="0014034F"/>
    <w:rsid w:val="00140435"/>
    <w:rsid w:val="00140584"/>
    <w:rsid w:val="00141E13"/>
    <w:rsid w:val="00141F3D"/>
    <w:rsid w:val="001420AB"/>
    <w:rsid w:val="00144AAD"/>
    <w:rsid w:val="00144DEA"/>
    <w:rsid w:val="00145D36"/>
    <w:rsid w:val="00145F2D"/>
    <w:rsid w:val="0014610B"/>
    <w:rsid w:val="00146889"/>
    <w:rsid w:val="00146FF7"/>
    <w:rsid w:val="00150164"/>
    <w:rsid w:val="00150564"/>
    <w:rsid w:val="00150EF2"/>
    <w:rsid w:val="001516CF"/>
    <w:rsid w:val="00152297"/>
    <w:rsid w:val="00152557"/>
    <w:rsid w:val="001526CB"/>
    <w:rsid w:val="0015294B"/>
    <w:rsid w:val="00152991"/>
    <w:rsid w:val="00152C20"/>
    <w:rsid w:val="00152C96"/>
    <w:rsid w:val="00152CB1"/>
    <w:rsid w:val="00153073"/>
    <w:rsid w:val="0015311F"/>
    <w:rsid w:val="001544D6"/>
    <w:rsid w:val="001546B6"/>
    <w:rsid w:val="00154768"/>
    <w:rsid w:val="00154B72"/>
    <w:rsid w:val="00155EF9"/>
    <w:rsid w:val="00155FB9"/>
    <w:rsid w:val="00156288"/>
    <w:rsid w:val="00156306"/>
    <w:rsid w:val="001567DC"/>
    <w:rsid w:val="00156E8F"/>
    <w:rsid w:val="00156E95"/>
    <w:rsid w:val="00157164"/>
    <w:rsid w:val="0015725A"/>
    <w:rsid w:val="001573A0"/>
    <w:rsid w:val="0015748E"/>
    <w:rsid w:val="00157766"/>
    <w:rsid w:val="00157DC8"/>
    <w:rsid w:val="00160162"/>
    <w:rsid w:val="001612B3"/>
    <w:rsid w:val="001616C5"/>
    <w:rsid w:val="00161A68"/>
    <w:rsid w:val="00161B79"/>
    <w:rsid w:val="00162B6F"/>
    <w:rsid w:val="00163E80"/>
    <w:rsid w:val="0016441F"/>
    <w:rsid w:val="001649B2"/>
    <w:rsid w:val="00164A06"/>
    <w:rsid w:val="00164A67"/>
    <w:rsid w:val="00165268"/>
    <w:rsid w:val="0016591F"/>
    <w:rsid w:val="00165C94"/>
    <w:rsid w:val="00166331"/>
    <w:rsid w:val="00166419"/>
    <w:rsid w:val="0016652E"/>
    <w:rsid w:val="0016661B"/>
    <w:rsid w:val="00166BEE"/>
    <w:rsid w:val="00166DDC"/>
    <w:rsid w:val="00167A08"/>
    <w:rsid w:val="00170128"/>
    <w:rsid w:val="0017126B"/>
    <w:rsid w:val="00171517"/>
    <w:rsid w:val="001716EF"/>
    <w:rsid w:val="00171AE5"/>
    <w:rsid w:val="00171DD7"/>
    <w:rsid w:val="00171FA0"/>
    <w:rsid w:val="00171FDF"/>
    <w:rsid w:val="001720AF"/>
    <w:rsid w:val="001738B3"/>
    <w:rsid w:val="00174152"/>
    <w:rsid w:val="00174712"/>
    <w:rsid w:val="001748CB"/>
    <w:rsid w:val="00174F7C"/>
    <w:rsid w:val="0017551E"/>
    <w:rsid w:val="0017671D"/>
    <w:rsid w:val="0017701A"/>
    <w:rsid w:val="0017753F"/>
    <w:rsid w:val="00177AC6"/>
    <w:rsid w:val="00177BC3"/>
    <w:rsid w:val="00177C82"/>
    <w:rsid w:val="0018158C"/>
    <w:rsid w:val="00181BD0"/>
    <w:rsid w:val="00181BD6"/>
    <w:rsid w:val="00181D2E"/>
    <w:rsid w:val="0018254F"/>
    <w:rsid w:val="00182C08"/>
    <w:rsid w:val="00182D8B"/>
    <w:rsid w:val="00182E8F"/>
    <w:rsid w:val="0018327B"/>
    <w:rsid w:val="00183596"/>
    <w:rsid w:val="00183E84"/>
    <w:rsid w:val="00184438"/>
    <w:rsid w:val="00184479"/>
    <w:rsid w:val="00184F6A"/>
    <w:rsid w:val="00185CB6"/>
    <w:rsid w:val="00185EE0"/>
    <w:rsid w:val="00186D21"/>
    <w:rsid w:val="0018762A"/>
    <w:rsid w:val="00187CAE"/>
    <w:rsid w:val="001905BE"/>
    <w:rsid w:val="001905F9"/>
    <w:rsid w:val="00190C6B"/>
    <w:rsid w:val="00191F32"/>
    <w:rsid w:val="00192ACC"/>
    <w:rsid w:val="00192B61"/>
    <w:rsid w:val="00192EC8"/>
    <w:rsid w:val="00193D61"/>
    <w:rsid w:val="00194B1E"/>
    <w:rsid w:val="00194F1E"/>
    <w:rsid w:val="001950EE"/>
    <w:rsid w:val="00196993"/>
    <w:rsid w:val="00197651"/>
    <w:rsid w:val="001A03DC"/>
    <w:rsid w:val="001A1116"/>
    <w:rsid w:val="001A2E69"/>
    <w:rsid w:val="001A353F"/>
    <w:rsid w:val="001A3693"/>
    <w:rsid w:val="001A3804"/>
    <w:rsid w:val="001A3864"/>
    <w:rsid w:val="001A4005"/>
    <w:rsid w:val="001A4D51"/>
    <w:rsid w:val="001A4E91"/>
    <w:rsid w:val="001A5FC6"/>
    <w:rsid w:val="001A5FEA"/>
    <w:rsid w:val="001A6432"/>
    <w:rsid w:val="001A6C7C"/>
    <w:rsid w:val="001A717E"/>
    <w:rsid w:val="001A72F8"/>
    <w:rsid w:val="001A78AB"/>
    <w:rsid w:val="001A7991"/>
    <w:rsid w:val="001B0CBA"/>
    <w:rsid w:val="001B13CC"/>
    <w:rsid w:val="001B16F1"/>
    <w:rsid w:val="001B179F"/>
    <w:rsid w:val="001B382F"/>
    <w:rsid w:val="001B3B9A"/>
    <w:rsid w:val="001B3D6B"/>
    <w:rsid w:val="001B4B3A"/>
    <w:rsid w:val="001B4B7E"/>
    <w:rsid w:val="001B4BB6"/>
    <w:rsid w:val="001B5905"/>
    <w:rsid w:val="001B5CD5"/>
    <w:rsid w:val="001B5CF6"/>
    <w:rsid w:val="001B6992"/>
    <w:rsid w:val="001B6A7A"/>
    <w:rsid w:val="001B6C9D"/>
    <w:rsid w:val="001B7A04"/>
    <w:rsid w:val="001C004C"/>
    <w:rsid w:val="001C0622"/>
    <w:rsid w:val="001C13D4"/>
    <w:rsid w:val="001C13F2"/>
    <w:rsid w:val="001C1CF8"/>
    <w:rsid w:val="001C30F3"/>
    <w:rsid w:val="001C3169"/>
    <w:rsid w:val="001C34A3"/>
    <w:rsid w:val="001C3AFE"/>
    <w:rsid w:val="001C414B"/>
    <w:rsid w:val="001C42AB"/>
    <w:rsid w:val="001C55E3"/>
    <w:rsid w:val="001C5A41"/>
    <w:rsid w:val="001C6646"/>
    <w:rsid w:val="001C68EC"/>
    <w:rsid w:val="001C769D"/>
    <w:rsid w:val="001C7B10"/>
    <w:rsid w:val="001D0F46"/>
    <w:rsid w:val="001D0FE0"/>
    <w:rsid w:val="001D1222"/>
    <w:rsid w:val="001D1936"/>
    <w:rsid w:val="001D1C27"/>
    <w:rsid w:val="001D1C4E"/>
    <w:rsid w:val="001D1E1A"/>
    <w:rsid w:val="001D1E62"/>
    <w:rsid w:val="001D1E72"/>
    <w:rsid w:val="001D206D"/>
    <w:rsid w:val="001D223C"/>
    <w:rsid w:val="001D25AC"/>
    <w:rsid w:val="001D2DEE"/>
    <w:rsid w:val="001D2E46"/>
    <w:rsid w:val="001D2E94"/>
    <w:rsid w:val="001D3152"/>
    <w:rsid w:val="001D354B"/>
    <w:rsid w:val="001D3B14"/>
    <w:rsid w:val="001D3F35"/>
    <w:rsid w:val="001D3FB4"/>
    <w:rsid w:val="001D4467"/>
    <w:rsid w:val="001D4556"/>
    <w:rsid w:val="001D4B24"/>
    <w:rsid w:val="001D4CCD"/>
    <w:rsid w:val="001D50DA"/>
    <w:rsid w:val="001D54EC"/>
    <w:rsid w:val="001D613D"/>
    <w:rsid w:val="001D635D"/>
    <w:rsid w:val="001D657A"/>
    <w:rsid w:val="001D713A"/>
    <w:rsid w:val="001D7222"/>
    <w:rsid w:val="001D726C"/>
    <w:rsid w:val="001D7373"/>
    <w:rsid w:val="001D74CA"/>
    <w:rsid w:val="001D77C4"/>
    <w:rsid w:val="001E0128"/>
    <w:rsid w:val="001E0AA4"/>
    <w:rsid w:val="001E16F9"/>
    <w:rsid w:val="001E1A8F"/>
    <w:rsid w:val="001E2257"/>
    <w:rsid w:val="001E2772"/>
    <w:rsid w:val="001E2A6B"/>
    <w:rsid w:val="001E4093"/>
    <w:rsid w:val="001E4468"/>
    <w:rsid w:val="001E4B58"/>
    <w:rsid w:val="001E513C"/>
    <w:rsid w:val="001E5577"/>
    <w:rsid w:val="001E6446"/>
    <w:rsid w:val="001E65BF"/>
    <w:rsid w:val="001E6B94"/>
    <w:rsid w:val="001E7F3D"/>
    <w:rsid w:val="001F0333"/>
    <w:rsid w:val="001F06C8"/>
    <w:rsid w:val="001F14B4"/>
    <w:rsid w:val="001F1743"/>
    <w:rsid w:val="001F1FA2"/>
    <w:rsid w:val="001F2234"/>
    <w:rsid w:val="001F22E5"/>
    <w:rsid w:val="001F2366"/>
    <w:rsid w:val="001F293A"/>
    <w:rsid w:val="001F2969"/>
    <w:rsid w:val="001F2FCF"/>
    <w:rsid w:val="001F3297"/>
    <w:rsid w:val="001F3C0F"/>
    <w:rsid w:val="001F3F82"/>
    <w:rsid w:val="001F46BB"/>
    <w:rsid w:val="001F5999"/>
    <w:rsid w:val="001F6799"/>
    <w:rsid w:val="001F689A"/>
    <w:rsid w:val="001F6E3E"/>
    <w:rsid w:val="001F6EF7"/>
    <w:rsid w:val="001F6F64"/>
    <w:rsid w:val="001F72B2"/>
    <w:rsid w:val="001F7A88"/>
    <w:rsid w:val="00200023"/>
    <w:rsid w:val="0020008E"/>
    <w:rsid w:val="00200E56"/>
    <w:rsid w:val="002011C1"/>
    <w:rsid w:val="00202066"/>
    <w:rsid w:val="0020256E"/>
    <w:rsid w:val="002027AB"/>
    <w:rsid w:val="0020286A"/>
    <w:rsid w:val="002029C9"/>
    <w:rsid w:val="00202BA7"/>
    <w:rsid w:val="00203BF4"/>
    <w:rsid w:val="00203D5D"/>
    <w:rsid w:val="0020425C"/>
    <w:rsid w:val="0020442F"/>
    <w:rsid w:val="0020509A"/>
    <w:rsid w:val="0020697F"/>
    <w:rsid w:val="0020786D"/>
    <w:rsid w:val="002078D5"/>
    <w:rsid w:val="00207A58"/>
    <w:rsid w:val="00207AAA"/>
    <w:rsid w:val="0021085D"/>
    <w:rsid w:val="00210DC3"/>
    <w:rsid w:val="00210F01"/>
    <w:rsid w:val="0021135F"/>
    <w:rsid w:val="00211543"/>
    <w:rsid w:val="00211CE5"/>
    <w:rsid w:val="0021266E"/>
    <w:rsid w:val="00212DC3"/>
    <w:rsid w:val="00213071"/>
    <w:rsid w:val="00213079"/>
    <w:rsid w:val="0021322C"/>
    <w:rsid w:val="00213371"/>
    <w:rsid w:val="00213658"/>
    <w:rsid w:val="00213E84"/>
    <w:rsid w:val="002140FA"/>
    <w:rsid w:val="002142E0"/>
    <w:rsid w:val="00214F6C"/>
    <w:rsid w:val="002154CD"/>
    <w:rsid w:val="002158BB"/>
    <w:rsid w:val="0021601A"/>
    <w:rsid w:val="00216239"/>
    <w:rsid w:val="002176EE"/>
    <w:rsid w:val="00217A79"/>
    <w:rsid w:val="00217D83"/>
    <w:rsid w:val="002204A3"/>
    <w:rsid w:val="0022083F"/>
    <w:rsid w:val="00221740"/>
    <w:rsid w:val="00222557"/>
    <w:rsid w:val="00222603"/>
    <w:rsid w:val="00223496"/>
    <w:rsid w:val="00223505"/>
    <w:rsid w:val="0022353A"/>
    <w:rsid w:val="00223BC1"/>
    <w:rsid w:val="00223C4F"/>
    <w:rsid w:val="00223D82"/>
    <w:rsid w:val="00224336"/>
    <w:rsid w:val="0022502A"/>
    <w:rsid w:val="002252E0"/>
    <w:rsid w:val="002254C4"/>
    <w:rsid w:val="0022570F"/>
    <w:rsid w:val="00225A4E"/>
    <w:rsid w:val="00225C0F"/>
    <w:rsid w:val="00227469"/>
    <w:rsid w:val="0022750E"/>
    <w:rsid w:val="002279CC"/>
    <w:rsid w:val="00227BF1"/>
    <w:rsid w:val="0023102E"/>
    <w:rsid w:val="002314AA"/>
    <w:rsid w:val="002315A4"/>
    <w:rsid w:val="00231B4E"/>
    <w:rsid w:val="00232741"/>
    <w:rsid w:val="0023364C"/>
    <w:rsid w:val="00233D0D"/>
    <w:rsid w:val="0023435F"/>
    <w:rsid w:val="002347CF"/>
    <w:rsid w:val="002349C9"/>
    <w:rsid w:val="00234AF7"/>
    <w:rsid w:val="00234DC8"/>
    <w:rsid w:val="00235EC9"/>
    <w:rsid w:val="0023601B"/>
    <w:rsid w:val="00236305"/>
    <w:rsid w:val="00236427"/>
    <w:rsid w:val="002366B5"/>
    <w:rsid w:val="00236CF0"/>
    <w:rsid w:val="00236D08"/>
    <w:rsid w:val="00236E70"/>
    <w:rsid w:val="00237271"/>
    <w:rsid w:val="002377D0"/>
    <w:rsid w:val="00237C78"/>
    <w:rsid w:val="002406BA"/>
    <w:rsid w:val="0024079D"/>
    <w:rsid w:val="00241201"/>
    <w:rsid w:val="00241716"/>
    <w:rsid w:val="0024224A"/>
    <w:rsid w:val="00242FE9"/>
    <w:rsid w:val="00243311"/>
    <w:rsid w:val="0024333D"/>
    <w:rsid w:val="00243360"/>
    <w:rsid w:val="0024382D"/>
    <w:rsid w:val="00244FCC"/>
    <w:rsid w:val="0024567F"/>
    <w:rsid w:val="00245BC0"/>
    <w:rsid w:val="00245D5F"/>
    <w:rsid w:val="00245DF5"/>
    <w:rsid w:val="0024605E"/>
    <w:rsid w:val="00246249"/>
    <w:rsid w:val="002463FA"/>
    <w:rsid w:val="0024715D"/>
    <w:rsid w:val="00250447"/>
    <w:rsid w:val="002504EF"/>
    <w:rsid w:val="00250807"/>
    <w:rsid w:val="00251539"/>
    <w:rsid w:val="00251904"/>
    <w:rsid w:val="00251992"/>
    <w:rsid w:val="002519B1"/>
    <w:rsid w:val="002519CE"/>
    <w:rsid w:val="00251EEF"/>
    <w:rsid w:val="00251F3F"/>
    <w:rsid w:val="002521F6"/>
    <w:rsid w:val="00252CF1"/>
    <w:rsid w:val="00253484"/>
    <w:rsid w:val="00253969"/>
    <w:rsid w:val="002542DB"/>
    <w:rsid w:val="00254621"/>
    <w:rsid w:val="00254727"/>
    <w:rsid w:val="00254E46"/>
    <w:rsid w:val="00255CBB"/>
    <w:rsid w:val="00256553"/>
    <w:rsid w:val="0025793B"/>
    <w:rsid w:val="00261755"/>
    <w:rsid w:val="00261E70"/>
    <w:rsid w:val="0026257E"/>
    <w:rsid w:val="0026260E"/>
    <w:rsid w:val="00262697"/>
    <w:rsid w:val="0026300E"/>
    <w:rsid w:val="0026307E"/>
    <w:rsid w:val="00263256"/>
    <w:rsid w:val="0026351B"/>
    <w:rsid w:val="00263725"/>
    <w:rsid w:val="00263863"/>
    <w:rsid w:val="00263C3B"/>
    <w:rsid w:val="002642A3"/>
    <w:rsid w:val="00264A62"/>
    <w:rsid w:val="00264D8D"/>
    <w:rsid w:val="00265140"/>
    <w:rsid w:val="002661D4"/>
    <w:rsid w:val="00266A63"/>
    <w:rsid w:val="00266CB6"/>
    <w:rsid w:val="00267328"/>
    <w:rsid w:val="00267A3E"/>
    <w:rsid w:val="00267F33"/>
    <w:rsid w:val="0027080E"/>
    <w:rsid w:val="0027082C"/>
    <w:rsid w:val="00270897"/>
    <w:rsid w:val="002708A0"/>
    <w:rsid w:val="00270C0F"/>
    <w:rsid w:val="00272016"/>
    <w:rsid w:val="002725B5"/>
    <w:rsid w:val="002728F9"/>
    <w:rsid w:val="002731BF"/>
    <w:rsid w:val="002731DA"/>
    <w:rsid w:val="00273A4E"/>
    <w:rsid w:val="00273E7B"/>
    <w:rsid w:val="00274871"/>
    <w:rsid w:val="0027552D"/>
    <w:rsid w:val="00275B06"/>
    <w:rsid w:val="00276428"/>
    <w:rsid w:val="00276C2E"/>
    <w:rsid w:val="00276C4C"/>
    <w:rsid w:val="00277925"/>
    <w:rsid w:val="00280742"/>
    <w:rsid w:val="002807A2"/>
    <w:rsid w:val="0028088E"/>
    <w:rsid w:val="002819FF"/>
    <w:rsid w:val="00281B66"/>
    <w:rsid w:val="00281EAC"/>
    <w:rsid w:val="00281FAE"/>
    <w:rsid w:val="002821AC"/>
    <w:rsid w:val="002821B0"/>
    <w:rsid w:val="0028235D"/>
    <w:rsid w:val="00282F3B"/>
    <w:rsid w:val="00283142"/>
    <w:rsid w:val="00283B04"/>
    <w:rsid w:val="002841D3"/>
    <w:rsid w:val="00285548"/>
    <w:rsid w:val="00285715"/>
    <w:rsid w:val="0028591A"/>
    <w:rsid w:val="00285E94"/>
    <w:rsid w:val="002861ED"/>
    <w:rsid w:val="002867BC"/>
    <w:rsid w:val="00286884"/>
    <w:rsid w:val="0028722F"/>
    <w:rsid w:val="002900BF"/>
    <w:rsid w:val="002903FB"/>
    <w:rsid w:val="0029043F"/>
    <w:rsid w:val="00290AD3"/>
    <w:rsid w:val="00291076"/>
    <w:rsid w:val="00291D1A"/>
    <w:rsid w:val="00292CEC"/>
    <w:rsid w:val="00293595"/>
    <w:rsid w:val="00294685"/>
    <w:rsid w:val="00294E52"/>
    <w:rsid w:val="00295372"/>
    <w:rsid w:val="00295A50"/>
    <w:rsid w:val="00295AB2"/>
    <w:rsid w:val="00295ED7"/>
    <w:rsid w:val="0029653E"/>
    <w:rsid w:val="0029734F"/>
    <w:rsid w:val="002A007F"/>
    <w:rsid w:val="002A06B9"/>
    <w:rsid w:val="002A304B"/>
    <w:rsid w:val="002A3326"/>
    <w:rsid w:val="002A3AA7"/>
    <w:rsid w:val="002A3C35"/>
    <w:rsid w:val="002A3E9E"/>
    <w:rsid w:val="002A51B7"/>
    <w:rsid w:val="002A5B5C"/>
    <w:rsid w:val="002A5D41"/>
    <w:rsid w:val="002A644D"/>
    <w:rsid w:val="002A6636"/>
    <w:rsid w:val="002A69BB"/>
    <w:rsid w:val="002A6C61"/>
    <w:rsid w:val="002B01E2"/>
    <w:rsid w:val="002B07E9"/>
    <w:rsid w:val="002B098B"/>
    <w:rsid w:val="002B0E2F"/>
    <w:rsid w:val="002B1773"/>
    <w:rsid w:val="002B1A94"/>
    <w:rsid w:val="002B2275"/>
    <w:rsid w:val="002B265C"/>
    <w:rsid w:val="002B2788"/>
    <w:rsid w:val="002B2976"/>
    <w:rsid w:val="002B31DD"/>
    <w:rsid w:val="002B3368"/>
    <w:rsid w:val="002B3C4D"/>
    <w:rsid w:val="002B41CC"/>
    <w:rsid w:val="002B4769"/>
    <w:rsid w:val="002B4A2D"/>
    <w:rsid w:val="002B5B2C"/>
    <w:rsid w:val="002B60F0"/>
    <w:rsid w:val="002B6BA5"/>
    <w:rsid w:val="002B7CFF"/>
    <w:rsid w:val="002C0115"/>
    <w:rsid w:val="002C1778"/>
    <w:rsid w:val="002C2088"/>
    <w:rsid w:val="002C2343"/>
    <w:rsid w:val="002C234C"/>
    <w:rsid w:val="002C2370"/>
    <w:rsid w:val="002C2D19"/>
    <w:rsid w:val="002C3308"/>
    <w:rsid w:val="002C3561"/>
    <w:rsid w:val="002C3765"/>
    <w:rsid w:val="002C412B"/>
    <w:rsid w:val="002C444A"/>
    <w:rsid w:val="002C4571"/>
    <w:rsid w:val="002C4EE4"/>
    <w:rsid w:val="002C530C"/>
    <w:rsid w:val="002C5837"/>
    <w:rsid w:val="002C5FBF"/>
    <w:rsid w:val="002C67D4"/>
    <w:rsid w:val="002C67EE"/>
    <w:rsid w:val="002C751F"/>
    <w:rsid w:val="002C7A9E"/>
    <w:rsid w:val="002C7AD0"/>
    <w:rsid w:val="002C7B86"/>
    <w:rsid w:val="002D0DBA"/>
    <w:rsid w:val="002D125A"/>
    <w:rsid w:val="002D1742"/>
    <w:rsid w:val="002D1800"/>
    <w:rsid w:val="002D18F3"/>
    <w:rsid w:val="002D1D0C"/>
    <w:rsid w:val="002D2133"/>
    <w:rsid w:val="002D24E4"/>
    <w:rsid w:val="002D2A42"/>
    <w:rsid w:val="002D3135"/>
    <w:rsid w:val="002D3222"/>
    <w:rsid w:val="002D38FE"/>
    <w:rsid w:val="002D4F8B"/>
    <w:rsid w:val="002D57E8"/>
    <w:rsid w:val="002D581E"/>
    <w:rsid w:val="002D58A8"/>
    <w:rsid w:val="002D596F"/>
    <w:rsid w:val="002D5B37"/>
    <w:rsid w:val="002D636F"/>
    <w:rsid w:val="002D68AF"/>
    <w:rsid w:val="002D6929"/>
    <w:rsid w:val="002D6A08"/>
    <w:rsid w:val="002D6A0D"/>
    <w:rsid w:val="002D6AC8"/>
    <w:rsid w:val="002D7406"/>
    <w:rsid w:val="002D7AB4"/>
    <w:rsid w:val="002E0104"/>
    <w:rsid w:val="002E088B"/>
    <w:rsid w:val="002E138F"/>
    <w:rsid w:val="002E17CE"/>
    <w:rsid w:val="002E1B08"/>
    <w:rsid w:val="002E1C4E"/>
    <w:rsid w:val="002E226B"/>
    <w:rsid w:val="002E26B4"/>
    <w:rsid w:val="002E2AFF"/>
    <w:rsid w:val="002E2FE0"/>
    <w:rsid w:val="002E308D"/>
    <w:rsid w:val="002E348D"/>
    <w:rsid w:val="002E36C5"/>
    <w:rsid w:val="002E3A93"/>
    <w:rsid w:val="002E446D"/>
    <w:rsid w:val="002E4C75"/>
    <w:rsid w:val="002E4D90"/>
    <w:rsid w:val="002E4E48"/>
    <w:rsid w:val="002E50DB"/>
    <w:rsid w:val="002E5208"/>
    <w:rsid w:val="002E5B3B"/>
    <w:rsid w:val="002E5BFB"/>
    <w:rsid w:val="002E6157"/>
    <w:rsid w:val="002E71C4"/>
    <w:rsid w:val="002E7460"/>
    <w:rsid w:val="002E7AB5"/>
    <w:rsid w:val="002E7B5F"/>
    <w:rsid w:val="002F0509"/>
    <w:rsid w:val="002F060D"/>
    <w:rsid w:val="002F1065"/>
    <w:rsid w:val="002F1F9B"/>
    <w:rsid w:val="002F259B"/>
    <w:rsid w:val="002F2B9C"/>
    <w:rsid w:val="002F2F61"/>
    <w:rsid w:val="002F309D"/>
    <w:rsid w:val="002F36D0"/>
    <w:rsid w:val="002F3B28"/>
    <w:rsid w:val="002F4B0A"/>
    <w:rsid w:val="002F4C8A"/>
    <w:rsid w:val="002F50F5"/>
    <w:rsid w:val="002F5AFB"/>
    <w:rsid w:val="002F6501"/>
    <w:rsid w:val="002F6E7E"/>
    <w:rsid w:val="00301994"/>
    <w:rsid w:val="00301AAD"/>
    <w:rsid w:val="00301FA2"/>
    <w:rsid w:val="00302246"/>
    <w:rsid w:val="00302B63"/>
    <w:rsid w:val="003036B6"/>
    <w:rsid w:val="003038B3"/>
    <w:rsid w:val="003045D7"/>
    <w:rsid w:val="00304974"/>
    <w:rsid w:val="00304CA3"/>
    <w:rsid w:val="003053AD"/>
    <w:rsid w:val="003065D1"/>
    <w:rsid w:val="00306ED6"/>
    <w:rsid w:val="00307D7F"/>
    <w:rsid w:val="0031060F"/>
    <w:rsid w:val="00310A90"/>
    <w:rsid w:val="00310AE6"/>
    <w:rsid w:val="003118C2"/>
    <w:rsid w:val="003119DC"/>
    <w:rsid w:val="00311CDB"/>
    <w:rsid w:val="00312F7E"/>
    <w:rsid w:val="003131E9"/>
    <w:rsid w:val="00313AE2"/>
    <w:rsid w:val="0031495B"/>
    <w:rsid w:val="0031562C"/>
    <w:rsid w:val="00315D77"/>
    <w:rsid w:val="00315F81"/>
    <w:rsid w:val="00316669"/>
    <w:rsid w:val="003166D4"/>
    <w:rsid w:val="003166DC"/>
    <w:rsid w:val="003168C2"/>
    <w:rsid w:val="00316C95"/>
    <w:rsid w:val="00316DCD"/>
    <w:rsid w:val="003174A3"/>
    <w:rsid w:val="00317F5F"/>
    <w:rsid w:val="00320043"/>
    <w:rsid w:val="00320E04"/>
    <w:rsid w:val="00320F9D"/>
    <w:rsid w:val="00321509"/>
    <w:rsid w:val="00321FE8"/>
    <w:rsid w:val="00322B98"/>
    <w:rsid w:val="00322C68"/>
    <w:rsid w:val="00322CDA"/>
    <w:rsid w:val="00322D4C"/>
    <w:rsid w:val="00322D75"/>
    <w:rsid w:val="00323F6E"/>
    <w:rsid w:val="00324322"/>
    <w:rsid w:val="00324446"/>
    <w:rsid w:val="00324513"/>
    <w:rsid w:val="00324672"/>
    <w:rsid w:val="003249F2"/>
    <w:rsid w:val="00324E38"/>
    <w:rsid w:val="00325B42"/>
    <w:rsid w:val="0032624F"/>
    <w:rsid w:val="0032649C"/>
    <w:rsid w:val="003274E9"/>
    <w:rsid w:val="00327AFA"/>
    <w:rsid w:val="00327CD1"/>
    <w:rsid w:val="00327D80"/>
    <w:rsid w:val="00330067"/>
    <w:rsid w:val="003304C2"/>
    <w:rsid w:val="00330678"/>
    <w:rsid w:val="0033081A"/>
    <w:rsid w:val="00330929"/>
    <w:rsid w:val="003309B1"/>
    <w:rsid w:val="00330A2B"/>
    <w:rsid w:val="00330B31"/>
    <w:rsid w:val="00330CCE"/>
    <w:rsid w:val="00330DCF"/>
    <w:rsid w:val="0033179D"/>
    <w:rsid w:val="0033276D"/>
    <w:rsid w:val="003329F2"/>
    <w:rsid w:val="00332DBF"/>
    <w:rsid w:val="00333B4A"/>
    <w:rsid w:val="0033431B"/>
    <w:rsid w:val="00335ACA"/>
    <w:rsid w:val="00335B2C"/>
    <w:rsid w:val="00336C7D"/>
    <w:rsid w:val="003371FE"/>
    <w:rsid w:val="003374EF"/>
    <w:rsid w:val="00337656"/>
    <w:rsid w:val="00337744"/>
    <w:rsid w:val="00340557"/>
    <w:rsid w:val="0034065E"/>
    <w:rsid w:val="003409C5"/>
    <w:rsid w:val="003411A9"/>
    <w:rsid w:val="0034166A"/>
    <w:rsid w:val="0034177A"/>
    <w:rsid w:val="003419A9"/>
    <w:rsid w:val="00341A6B"/>
    <w:rsid w:val="00341C65"/>
    <w:rsid w:val="003420F7"/>
    <w:rsid w:val="0034210B"/>
    <w:rsid w:val="0034216C"/>
    <w:rsid w:val="00342DDD"/>
    <w:rsid w:val="00343327"/>
    <w:rsid w:val="003436DF"/>
    <w:rsid w:val="0034397D"/>
    <w:rsid w:val="00343C09"/>
    <w:rsid w:val="00343C5F"/>
    <w:rsid w:val="003442BD"/>
    <w:rsid w:val="0034452B"/>
    <w:rsid w:val="0034469C"/>
    <w:rsid w:val="0034547C"/>
    <w:rsid w:val="00345BFF"/>
    <w:rsid w:val="00347034"/>
    <w:rsid w:val="00347121"/>
    <w:rsid w:val="0035153A"/>
    <w:rsid w:val="0035178C"/>
    <w:rsid w:val="00351891"/>
    <w:rsid w:val="0035191B"/>
    <w:rsid w:val="003521E7"/>
    <w:rsid w:val="0035332C"/>
    <w:rsid w:val="00353D85"/>
    <w:rsid w:val="00354961"/>
    <w:rsid w:val="003550DC"/>
    <w:rsid w:val="00355173"/>
    <w:rsid w:val="003553D8"/>
    <w:rsid w:val="003556EF"/>
    <w:rsid w:val="00356819"/>
    <w:rsid w:val="00356CD1"/>
    <w:rsid w:val="00356EB5"/>
    <w:rsid w:val="00357B6F"/>
    <w:rsid w:val="00357E0C"/>
    <w:rsid w:val="003609D8"/>
    <w:rsid w:val="003611D5"/>
    <w:rsid w:val="003615E5"/>
    <w:rsid w:val="00362045"/>
    <w:rsid w:val="003624E3"/>
    <w:rsid w:val="00362753"/>
    <w:rsid w:val="00362774"/>
    <w:rsid w:val="003627C7"/>
    <w:rsid w:val="003634D2"/>
    <w:rsid w:val="0036371A"/>
    <w:rsid w:val="003638DD"/>
    <w:rsid w:val="003640F5"/>
    <w:rsid w:val="00364460"/>
    <w:rsid w:val="00364D91"/>
    <w:rsid w:val="00364F27"/>
    <w:rsid w:val="00365284"/>
    <w:rsid w:val="0036549B"/>
    <w:rsid w:val="003657B0"/>
    <w:rsid w:val="00365871"/>
    <w:rsid w:val="00366085"/>
    <w:rsid w:val="00366466"/>
    <w:rsid w:val="00366586"/>
    <w:rsid w:val="0036663E"/>
    <w:rsid w:val="00366FA5"/>
    <w:rsid w:val="003674DC"/>
    <w:rsid w:val="00367727"/>
    <w:rsid w:val="00367E8F"/>
    <w:rsid w:val="00370622"/>
    <w:rsid w:val="00370742"/>
    <w:rsid w:val="00370D78"/>
    <w:rsid w:val="00370DE7"/>
    <w:rsid w:val="00370DEC"/>
    <w:rsid w:val="003721CF"/>
    <w:rsid w:val="00372C9C"/>
    <w:rsid w:val="00373BA3"/>
    <w:rsid w:val="00373CDF"/>
    <w:rsid w:val="00373D41"/>
    <w:rsid w:val="00373F71"/>
    <w:rsid w:val="00375FC1"/>
    <w:rsid w:val="00376371"/>
    <w:rsid w:val="0037682B"/>
    <w:rsid w:val="003768D7"/>
    <w:rsid w:val="00376E2F"/>
    <w:rsid w:val="00377033"/>
    <w:rsid w:val="0037708D"/>
    <w:rsid w:val="0037726B"/>
    <w:rsid w:val="0037728D"/>
    <w:rsid w:val="00377BC3"/>
    <w:rsid w:val="00377D3F"/>
    <w:rsid w:val="00377F98"/>
    <w:rsid w:val="003805DB"/>
    <w:rsid w:val="003808F7"/>
    <w:rsid w:val="00380BC3"/>
    <w:rsid w:val="00380F46"/>
    <w:rsid w:val="003816C6"/>
    <w:rsid w:val="003817B6"/>
    <w:rsid w:val="00381A41"/>
    <w:rsid w:val="003828A2"/>
    <w:rsid w:val="0038292F"/>
    <w:rsid w:val="00383180"/>
    <w:rsid w:val="0038357E"/>
    <w:rsid w:val="0038388C"/>
    <w:rsid w:val="00383C2A"/>
    <w:rsid w:val="0038449D"/>
    <w:rsid w:val="0038591B"/>
    <w:rsid w:val="00387183"/>
    <w:rsid w:val="00387347"/>
    <w:rsid w:val="003904D4"/>
    <w:rsid w:val="00390B75"/>
    <w:rsid w:val="003910D2"/>
    <w:rsid w:val="00391676"/>
    <w:rsid w:val="00392332"/>
    <w:rsid w:val="0039236C"/>
    <w:rsid w:val="00392579"/>
    <w:rsid w:val="003927B0"/>
    <w:rsid w:val="00392839"/>
    <w:rsid w:val="0039297B"/>
    <w:rsid w:val="0039316D"/>
    <w:rsid w:val="0039347F"/>
    <w:rsid w:val="00393647"/>
    <w:rsid w:val="0039383C"/>
    <w:rsid w:val="00393CCB"/>
    <w:rsid w:val="0039476A"/>
    <w:rsid w:val="00394A9A"/>
    <w:rsid w:val="00395D40"/>
    <w:rsid w:val="00395DA3"/>
    <w:rsid w:val="00396178"/>
    <w:rsid w:val="00397CB8"/>
    <w:rsid w:val="003A0A25"/>
    <w:rsid w:val="003A0A50"/>
    <w:rsid w:val="003A0A7F"/>
    <w:rsid w:val="003A0D76"/>
    <w:rsid w:val="003A16EF"/>
    <w:rsid w:val="003A23C1"/>
    <w:rsid w:val="003A268A"/>
    <w:rsid w:val="003A27AB"/>
    <w:rsid w:val="003A2A97"/>
    <w:rsid w:val="003A2E17"/>
    <w:rsid w:val="003A2EBA"/>
    <w:rsid w:val="003A307C"/>
    <w:rsid w:val="003A30E8"/>
    <w:rsid w:val="003A31B1"/>
    <w:rsid w:val="003A47C6"/>
    <w:rsid w:val="003A4BFA"/>
    <w:rsid w:val="003A4D75"/>
    <w:rsid w:val="003A4D89"/>
    <w:rsid w:val="003A6CD6"/>
    <w:rsid w:val="003A6D46"/>
    <w:rsid w:val="003A6DA9"/>
    <w:rsid w:val="003A772F"/>
    <w:rsid w:val="003A7D3A"/>
    <w:rsid w:val="003A7E93"/>
    <w:rsid w:val="003A7F2E"/>
    <w:rsid w:val="003B0071"/>
    <w:rsid w:val="003B02A6"/>
    <w:rsid w:val="003B0346"/>
    <w:rsid w:val="003B07F5"/>
    <w:rsid w:val="003B0954"/>
    <w:rsid w:val="003B0ABC"/>
    <w:rsid w:val="003B0D89"/>
    <w:rsid w:val="003B16E7"/>
    <w:rsid w:val="003B1961"/>
    <w:rsid w:val="003B350E"/>
    <w:rsid w:val="003B3998"/>
    <w:rsid w:val="003B40DC"/>
    <w:rsid w:val="003B4519"/>
    <w:rsid w:val="003B4978"/>
    <w:rsid w:val="003B4AD5"/>
    <w:rsid w:val="003B4F2D"/>
    <w:rsid w:val="003B4FE5"/>
    <w:rsid w:val="003B5335"/>
    <w:rsid w:val="003B5AFC"/>
    <w:rsid w:val="003B5DA1"/>
    <w:rsid w:val="003B648D"/>
    <w:rsid w:val="003B675D"/>
    <w:rsid w:val="003B6984"/>
    <w:rsid w:val="003B6E5A"/>
    <w:rsid w:val="003B6F87"/>
    <w:rsid w:val="003C0075"/>
    <w:rsid w:val="003C0351"/>
    <w:rsid w:val="003C0980"/>
    <w:rsid w:val="003C10FD"/>
    <w:rsid w:val="003C1348"/>
    <w:rsid w:val="003C1497"/>
    <w:rsid w:val="003C1D80"/>
    <w:rsid w:val="003C1DEC"/>
    <w:rsid w:val="003C2867"/>
    <w:rsid w:val="003C47BC"/>
    <w:rsid w:val="003C4AD5"/>
    <w:rsid w:val="003C4E5D"/>
    <w:rsid w:val="003C623D"/>
    <w:rsid w:val="003C664E"/>
    <w:rsid w:val="003D0AE0"/>
    <w:rsid w:val="003D0F25"/>
    <w:rsid w:val="003D18F7"/>
    <w:rsid w:val="003D191D"/>
    <w:rsid w:val="003D1E76"/>
    <w:rsid w:val="003D2482"/>
    <w:rsid w:val="003D4301"/>
    <w:rsid w:val="003D4F99"/>
    <w:rsid w:val="003D529B"/>
    <w:rsid w:val="003D5335"/>
    <w:rsid w:val="003D5CEA"/>
    <w:rsid w:val="003D6A38"/>
    <w:rsid w:val="003D75A0"/>
    <w:rsid w:val="003D7937"/>
    <w:rsid w:val="003E0196"/>
    <w:rsid w:val="003E09ED"/>
    <w:rsid w:val="003E0A6A"/>
    <w:rsid w:val="003E1375"/>
    <w:rsid w:val="003E1E25"/>
    <w:rsid w:val="003E288E"/>
    <w:rsid w:val="003E2DD4"/>
    <w:rsid w:val="003E3B40"/>
    <w:rsid w:val="003E3C54"/>
    <w:rsid w:val="003E3D22"/>
    <w:rsid w:val="003E487A"/>
    <w:rsid w:val="003E51DE"/>
    <w:rsid w:val="003E55A3"/>
    <w:rsid w:val="003E56D8"/>
    <w:rsid w:val="003E5FAB"/>
    <w:rsid w:val="003E6464"/>
    <w:rsid w:val="003E670A"/>
    <w:rsid w:val="003E6B83"/>
    <w:rsid w:val="003E7130"/>
    <w:rsid w:val="003F024F"/>
    <w:rsid w:val="003F174F"/>
    <w:rsid w:val="003F312B"/>
    <w:rsid w:val="003F36FB"/>
    <w:rsid w:val="003F37F4"/>
    <w:rsid w:val="003F3F88"/>
    <w:rsid w:val="003F447A"/>
    <w:rsid w:val="003F4500"/>
    <w:rsid w:val="003F4796"/>
    <w:rsid w:val="003F4EE1"/>
    <w:rsid w:val="003F52BD"/>
    <w:rsid w:val="003F5D52"/>
    <w:rsid w:val="003F61C7"/>
    <w:rsid w:val="003F651A"/>
    <w:rsid w:val="003F6F0B"/>
    <w:rsid w:val="003F774C"/>
    <w:rsid w:val="003F7A47"/>
    <w:rsid w:val="00400211"/>
    <w:rsid w:val="004004E8"/>
    <w:rsid w:val="0040147E"/>
    <w:rsid w:val="00401663"/>
    <w:rsid w:val="00401801"/>
    <w:rsid w:val="004026D9"/>
    <w:rsid w:val="004027A5"/>
    <w:rsid w:val="004027AB"/>
    <w:rsid w:val="00402C5B"/>
    <w:rsid w:val="0040481F"/>
    <w:rsid w:val="00404AFF"/>
    <w:rsid w:val="00404B45"/>
    <w:rsid w:val="004055A0"/>
    <w:rsid w:val="00405D0D"/>
    <w:rsid w:val="00405EF4"/>
    <w:rsid w:val="00406103"/>
    <w:rsid w:val="004061F6"/>
    <w:rsid w:val="00406C95"/>
    <w:rsid w:val="00407208"/>
    <w:rsid w:val="0041055F"/>
    <w:rsid w:val="00410C36"/>
    <w:rsid w:val="00410EB4"/>
    <w:rsid w:val="00410F41"/>
    <w:rsid w:val="0041187F"/>
    <w:rsid w:val="00411E7D"/>
    <w:rsid w:val="00412226"/>
    <w:rsid w:val="00412BBB"/>
    <w:rsid w:val="0041332F"/>
    <w:rsid w:val="0041360D"/>
    <w:rsid w:val="0041395C"/>
    <w:rsid w:val="004140A5"/>
    <w:rsid w:val="00414242"/>
    <w:rsid w:val="00414A49"/>
    <w:rsid w:val="00414B09"/>
    <w:rsid w:val="0041560B"/>
    <w:rsid w:val="004159CC"/>
    <w:rsid w:val="004166AC"/>
    <w:rsid w:val="004173BD"/>
    <w:rsid w:val="004173D1"/>
    <w:rsid w:val="0041752B"/>
    <w:rsid w:val="00417863"/>
    <w:rsid w:val="00421E08"/>
    <w:rsid w:val="004238E4"/>
    <w:rsid w:val="00424685"/>
    <w:rsid w:val="00424B44"/>
    <w:rsid w:val="00424E85"/>
    <w:rsid w:val="0042508B"/>
    <w:rsid w:val="004258F4"/>
    <w:rsid w:val="00425CBE"/>
    <w:rsid w:val="00425D0F"/>
    <w:rsid w:val="0042664B"/>
    <w:rsid w:val="00426D3E"/>
    <w:rsid w:val="00426E6A"/>
    <w:rsid w:val="004272F0"/>
    <w:rsid w:val="00427520"/>
    <w:rsid w:val="0042783C"/>
    <w:rsid w:val="00431C6D"/>
    <w:rsid w:val="00432058"/>
    <w:rsid w:val="00432D5D"/>
    <w:rsid w:val="0043355E"/>
    <w:rsid w:val="004335F9"/>
    <w:rsid w:val="0043366A"/>
    <w:rsid w:val="00433678"/>
    <w:rsid w:val="00433785"/>
    <w:rsid w:val="004339E1"/>
    <w:rsid w:val="004342B0"/>
    <w:rsid w:val="00434CCA"/>
    <w:rsid w:val="0043507E"/>
    <w:rsid w:val="0043560E"/>
    <w:rsid w:val="00435D06"/>
    <w:rsid w:val="00435E00"/>
    <w:rsid w:val="00435FBF"/>
    <w:rsid w:val="004369AF"/>
    <w:rsid w:val="00437047"/>
    <w:rsid w:val="00437D1B"/>
    <w:rsid w:val="00440257"/>
    <w:rsid w:val="004402F2"/>
    <w:rsid w:val="00440300"/>
    <w:rsid w:val="00441163"/>
    <w:rsid w:val="004423BD"/>
    <w:rsid w:val="004424F0"/>
    <w:rsid w:val="00442519"/>
    <w:rsid w:val="00442858"/>
    <w:rsid w:val="00442DED"/>
    <w:rsid w:val="00443402"/>
    <w:rsid w:val="00443414"/>
    <w:rsid w:val="0044350D"/>
    <w:rsid w:val="00443597"/>
    <w:rsid w:val="004438CD"/>
    <w:rsid w:val="00444082"/>
    <w:rsid w:val="004449F5"/>
    <w:rsid w:val="00444E2D"/>
    <w:rsid w:val="00444E6E"/>
    <w:rsid w:val="00445184"/>
    <w:rsid w:val="00445A6F"/>
    <w:rsid w:val="00445C40"/>
    <w:rsid w:val="00445FED"/>
    <w:rsid w:val="004463CB"/>
    <w:rsid w:val="00446510"/>
    <w:rsid w:val="004471FE"/>
    <w:rsid w:val="00447226"/>
    <w:rsid w:val="0044737D"/>
    <w:rsid w:val="00447618"/>
    <w:rsid w:val="004506EC"/>
    <w:rsid w:val="00450717"/>
    <w:rsid w:val="00451240"/>
    <w:rsid w:val="004516FC"/>
    <w:rsid w:val="00451886"/>
    <w:rsid w:val="00451A7C"/>
    <w:rsid w:val="00452238"/>
    <w:rsid w:val="00452C25"/>
    <w:rsid w:val="00452C3F"/>
    <w:rsid w:val="00452D78"/>
    <w:rsid w:val="004532EF"/>
    <w:rsid w:val="00453EAC"/>
    <w:rsid w:val="00453EDB"/>
    <w:rsid w:val="004540C3"/>
    <w:rsid w:val="00454492"/>
    <w:rsid w:val="00454641"/>
    <w:rsid w:val="004551E3"/>
    <w:rsid w:val="00455E3E"/>
    <w:rsid w:val="004561D1"/>
    <w:rsid w:val="0045651C"/>
    <w:rsid w:val="0045683B"/>
    <w:rsid w:val="00456E2E"/>
    <w:rsid w:val="00457BE1"/>
    <w:rsid w:val="00460002"/>
    <w:rsid w:val="0046009D"/>
    <w:rsid w:val="00460364"/>
    <w:rsid w:val="0046038D"/>
    <w:rsid w:val="00460426"/>
    <w:rsid w:val="0046089F"/>
    <w:rsid w:val="00460B40"/>
    <w:rsid w:val="00460CC1"/>
    <w:rsid w:val="00460D99"/>
    <w:rsid w:val="0046126A"/>
    <w:rsid w:val="00461B5E"/>
    <w:rsid w:val="00461FCE"/>
    <w:rsid w:val="0046271C"/>
    <w:rsid w:val="0046275E"/>
    <w:rsid w:val="004630A4"/>
    <w:rsid w:val="00463140"/>
    <w:rsid w:val="0046324E"/>
    <w:rsid w:val="0046339F"/>
    <w:rsid w:val="00464542"/>
    <w:rsid w:val="004646C9"/>
    <w:rsid w:val="00465124"/>
    <w:rsid w:val="0046552B"/>
    <w:rsid w:val="00465756"/>
    <w:rsid w:val="00465D05"/>
    <w:rsid w:val="00466229"/>
    <w:rsid w:val="004662E0"/>
    <w:rsid w:val="004663A0"/>
    <w:rsid w:val="00467BD2"/>
    <w:rsid w:val="00467E13"/>
    <w:rsid w:val="004717D6"/>
    <w:rsid w:val="004718F5"/>
    <w:rsid w:val="0047193C"/>
    <w:rsid w:val="00471F95"/>
    <w:rsid w:val="00472068"/>
    <w:rsid w:val="004723D1"/>
    <w:rsid w:val="00472A2C"/>
    <w:rsid w:val="00472AAA"/>
    <w:rsid w:val="00472C0A"/>
    <w:rsid w:val="00473342"/>
    <w:rsid w:val="00473485"/>
    <w:rsid w:val="004751F2"/>
    <w:rsid w:val="00475FF4"/>
    <w:rsid w:val="004765FD"/>
    <w:rsid w:val="00476A58"/>
    <w:rsid w:val="00476CFA"/>
    <w:rsid w:val="0048087E"/>
    <w:rsid w:val="00480E47"/>
    <w:rsid w:val="0048175D"/>
    <w:rsid w:val="00481FF9"/>
    <w:rsid w:val="004823E9"/>
    <w:rsid w:val="00482531"/>
    <w:rsid w:val="004828DA"/>
    <w:rsid w:val="00482B62"/>
    <w:rsid w:val="00482D00"/>
    <w:rsid w:val="004831DD"/>
    <w:rsid w:val="00483EB9"/>
    <w:rsid w:val="00484274"/>
    <w:rsid w:val="004844DC"/>
    <w:rsid w:val="00484742"/>
    <w:rsid w:val="00484C13"/>
    <w:rsid w:val="00485491"/>
    <w:rsid w:val="004854CB"/>
    <w:rsid w:val="00485C0C"/>
    <w:rsid w:val="00485DE0"/>
    <w:rsid w:val="004870AF"/>
    <w:rsid w:val="0048720F"/>
    <w:rsid w:val="00487636"/>
    <w:rsid w:val="00490097"/>
    <w:rsid w:val="004902DF"/>
    <w:rsid w:val="0049043A"/>
    <w:rsid w:val="004912DC"/>
    <w:rsid w:val="00492186"/>
    <w:rsid w:val="0049361A"/>
    <w:rsid w:val="00493D34"/>
    <w:rsid w:val="0049416F"/>
    <w:rsid w:val="00496676"/>
    <w:rsid w:val="00497216"/>
    <w:rsid w:val="004973F0"/>
    <w:rsid w:val="00497988"/>
    <w:rsid w:val="00497DD9"/>
    <w:rsid w:val="00497EBA"/>
    <w:rsid w:val="004A0332"/>
    <w:rsid w:val="004A0D7B"/>
    <w:rsid w:val="004A1275"/>
    <w:rsid w:val="004A1A03"/>
    <w:rsid w:val="004A1F8C"/>
    <w:rsid w:val="004A28BD"/>
    <w:rsid w:val="004A34F5"/>
    <w:rsid w:val="004A3795"/>
    <w:rsid w:val="004A3FE5"/>
    <w:rsid w:val="004A43DD"/>
    <w:rsid w:val="004A4661"/>
    <w:rsid w:val="004A4C0C"/>
    <w:rsid w:val="004A4D91"/>
    <w:rsid w:val="004A4DDB"/>
    <w:rsid w:val="004A580C"/>
    <w:rsid w:val="004A6B99"/>
    <w:rsid w:val="004A74C6"/>
    <w:rsid w:val="004B27ED"/>
    <w:rsid w:val="004B29B7"/>
    <w:rsid w:val="004B2FC0"/>
    <w:rsid w:val="004B3268"/>
    <w:rsid w:val="004B33EA"/>
    <w:rsid w:val="004B3703"/>
    <w:rsid w:val="004B3ACB"/>
    <w:rsid w:val="004B42C6"/>
    <w:rsid w:val="004B42CA"/>
    <w:rsid w:val="004B459A"/>
    <w:rsid w:val="004B49DB"/>
    <w:rsid w:val="004B4D8B"/>
    <w:rsid w:val="004B58DF"/>
    <w:rsid w:val="004B5A36"/>
    <w:rsid w:val="004B5B7A"/>
    <w:rsid w:val="004B616B"/>
    <w:rsid w:val="004B6486"/>
    <w:rsid w:val="004B6D4F"/>
    <w:rsid w:val="004B6DC1"/>
    <w:rsid w:val="004B6F00"/>
    <w:rsid w:val="004B7595"/>
    <w:rsid w:val="004B7747"/>
    <w:rsid w:val="004B776E"/>
    <w:rsid w:val="004B7A59"/>
    <w:rsid w:val="004C05E1"/>
    <w:rsid w:val="004C0A04"/>
    <w:rsid w:val="004C0D2E"/>
    <w:rsid w:val="004C1866"/>
    <w:rsid w:val="004C19E9"/>
    <w:rsid w:val="004C1A67"/>
    <w:rsid w:val="004C1CF3"/>
    <w:rsid w:val="004C1D11"/>
    <w:rsid w:val="004C26FB"/>
    <w:rsid w:val="004C2CAD"/>
    <w:rsid w:val="004C2F88"/>
    <w:rsid w:val="004C5474"/>
    <w:rsid w:val="004C647F"/>
    <w:rsid w:val="004C6C9B"/>
    <w:rsid w:val="004C7499"/>
    <w:rsid w:val="004C76D4"/>
    <w:rsid w:val="004C7C88"/>
    <w:rsid w:val="004D0189"/>
    <w:rsid w:val="004D1CA3"/>
    <w:rsid w:val="004D2932"/>
    <w:rsid w:val="004D2F0B"/>
    <w:rsid w:val="004D3612"/>
    <w:rsid w:val="004D3C31"/>
    <w:rsid w:val="004D3D76"/>
    <w:rsid w:val="004D46C9"/>
    <w:rsid w:val="004D49D9"/>
    <w:rsid w:val="004D4FC0"/>
    <w:rsid w:val="004D5113"/>
    <w:rsid w:val="004D52DB"/>
    <w:rsid w:val="004D5557"/>
    <w:rsid w:val="004D5710"/>
    <w:rsid w:val="004D5F8D"/>
    <w:rsid w:val="004D5FDC"/>
    <w:rsid w:val="004D651E"/>
    <w:rsid w:val="004D65F7"/>
    <w:rsid w:val="004D6BAF"/>
    <w:rsid w:val="004D75A9"/>
    <w:rsid w:val="004D7911"/>
    <w:rsid w:val="004D7ACF"/>
    <w:rsid w:val="004D7C5D"/>
    <w:rsid w:val="004E0F3D"/>
    <w:rsid w:val="004E14CC"/>
    <w:rsid w:val="004E1C66"/>
    <w:rsid w:val="004E21A3"/>
    <w:rsid w:val="004E2B53"/>
    <w:rsid w:val="004E2D93"/>
    <w:rsid w:val="004E4286"/>
    <w:rsid w:val="004E646C"/>
    <w:rsid w:val="004E6E1A"/>
    <w:rsid w:val="004F04E9"/>
    <w:rsid w:val="004F0682"/>
    <w:rsid w:val="004F06E1"/>
    <w:rsid w:val="004F101D"/>
    <w:rsid w:val="004F1044"/>
    <w:rsid w:val="004F10D4"/>
    <w:rsid w:val="004F1A4D"/>
    <w:rsid w:val="004F1E8F"/>
    <w:rsid w:val="004F263B"/>
    <w:rsid w:val="004F3628"/>
    <w:rsid w:val="004F3E47"/>
    <w:rsid w:val="004F3E50"/>
    <w:rsid w:val="004F4393"/>
    <w:rsid w:val="004F4C2E"/>
    <w:rsid w:val="004F4E2E"/>
    <w:rsid w:val="004F588A"/>
    <w:rsid w:val="004F59A8"/>
    <w:rsid w:val="004F6861"/>
    <w:rsid w:val="004F696F"/>
    <w:rsid w:val="004F6D65"/>
    <w:rsid w:val="004F6EB2"/>
    <w:rsid w:val="004F7016"/>
    <w:rsid w:val="004F772B"/>
    <w:rsid w:val="004F7D91"/>
    <w:rsid w:val="004F7E99"/>
    <w:rsid w:val="004F7E9F"/>
    <w:rsid w:val="005002EB"/>
    <w:rsid w:val="0050039F"/>
    <w:rsid w:val="005006D3"/>
    <w:rsid w:val="00500F6C"/>
    <w:rsid w:val="005012A3"/>
    <w:rsid w:val="0050140D"/>
    <w:rsid w:val="005019FE"/>
    <w:rsid w:val="00501FA4"/>
    <w:rsid w:val="0050318B"/>
    <w:rsid w:val="00503E25"/>
    <w:rsid w:val="00503E94"/>
    <w:rsid w:val="00503F99"/>
    <w:rsid w:val="0050539B"/>
    <w:rsid w:val="005061CD"/>
    <w:rsid w:val="005069D6"/>
    <w:rsid w:val="00506C22"/>
    <w:rsid w:val="00507936"/>
    <w:rsid w:val="00510205"/>
    <w:rsid w:val="0051099F"/>
    <w:rsid w:val="00511252"/>
    <w:rsid w:val="00511464"/>
    <w:rsid w:val="0051153F"/>
    <w:rsid w:val="00511A6E"/>
    <w:rsid w:val="00511E86"/>
    <w:rsid w:val="005125A1"/>
    <w:rsid w:val="00512619"/>
    <w:rsid w:val="00512768"/>
    <w:rsid w:val="00512820"/>
    <w:rsid w:val="00513358"/>
    <w:rsid w:val="005144B9"/>
    <w:rsid w:val="0051479A"/>
    <w:rsid w:val="00514CB2"/>
    <w:rsid w:val="00515A79"/>
    <w:rsid w:val="00515C3D"/>
    <w:rsid w:val="00516569"/>
    <w:rsid w:val="00516651"/>
    <w:rsid w:val="00516CC5"/>
    <w:rsid w:val="0051702B"/>
    <w:rsid w:val="00517357"/>
    <w:rsid w:val="0051755E"/>
    <w:rsid w:val="00517F43"/>
    <w:rsid w:val="0052079F"/>
    <w:rsid w:val="005209A0"/>
    <w:rsid w:val="005214AF"/>
    <w:rsid w:val="0052174E"/>
    <w:rsid w:val="005218CA"/>
    <w:rsid w:val="00521BCC"/>
    <w:rsid w:val="00522CC5"/>
    <w:rsid w:val="005235F0"/>
    <w:rsid w:val="0052408C"/>
    <w:rsid w:val="00525084"/>
    <w:rsid w:val="00525385"/>
    <w:rsid w:val="0052553E"/>
    <w:rsid w:val="005257F0"/>
    <w:rsid w:val="00525FDA"/>
    <w:rsid w:val="005263BB"/>
    <w:rsid w:val="00526611"/>
    <w:rsid w:val="00526746"/>
    <w:rsid w:val="00526809"/>
    <w:rsid w:val="0052761C"/>
    <w:rsid w:val="00527882"/>
    <w:rsid w:val="00530342"/>
    <w:rsid w:val="0053075C"/>
    <w:rsid w:val="00530916"/>
    <w:rsid w:val="00530CA3"/>
    <w:rsid w:val="00530E36"/>
    <w:rsid w:val="00531265"/>
    <w:rsid w:val="00531975"/>
    <w:rsid w:val="00531F2C"/>
    <w:rsid w:val="005328CB"/>
    <w:rsid w:val="00532A6F"/>
    <w:rsid w:val="00534671"/>
    <w:rsid w:val="00535126"/>
    <w:rsid w:val="005352E0"/>
    <w:rsid w:val="0053563C"/>
    <w:rsid w:val="005357B1"/>
    <w:rsid w:val="005358D1"/>
    <w:rsid w:val="005358FC"/>
    <w:rsid w:val="0053595C"/>
    <w:rsid w:val="00535B73"/>
    <w:rsid w:val="00535F6A"/>
    <w:rsid w:val="0053607A"/>
    <w:rsid w:val="005364D7"/>
    <w:rsid w:val="00536A10"/>
    <w:rsid w:val="00536C09"/>
    <w:rsid w:val="0053706A"/>
    <w:rsid w:val="00537DD3"/>
    <w:rsid w:val="00540275"/>
    <w:rsid w:val="00540683"/>
    <w:rsid w:val="005407D6"/>
    <w:rsid w:val="00541567"/>
    <w:rsid w:val="00541720"/>
    <w:rsid w:val="00542083"/>
    <w:rsid w:val="00542751"/>
    <w:rsid w:val="00542A2A"/>
    <w:rsid w:val="00542E94"/>
    <w:rsid w:val="00542EF7"/>
    <w:rsid w:val="00543EDC"/>
    <w:rsid w:val="00543F77"/>
    <w:rsid w:val="00544379"/>
    <w:rsid w:val="0054437D"/>
    <w:rsid w:val="00544B2A"/>
    <w:rsid w:val="00544DF5"/>
    <w:rsid w:val="005450FE"/>
    <w:rsid w:val="005456B0"/>
    <w:rsid w:val="00545724"/>
    <w:rsid w:val="00545C7A"/>
    <w:rsid w:val="0054621C"/>
    <w:rsid w:val="0054663A"/>
    <w:rsid w:val="00546B73"/>
    <w:rsid w:val="00547237"/>
    <w:rsid w:val="00547718"/>
    <w:rsid w:val="00550280"/>
    <w:rsid w:val="0055030E"/>
    <w:rsid w:val="005503D9"/>
    <w:rsid w:val="00550B2A"/>
    <w:rsid w:val="00551CEC"/>
    <w:rsid w:val="00552413"/>
    <w:rsid w:val="00552AB1"/>
    <w:rsid w:val="00552DE5"/>
    <w:rsid w:val="00553042"/>
    <w:rsid w:val="00553050"/>
    <w:rsid w:val="0055328D"/>
    <w:rsid w:val="0055343C"/>
    <w:rsid w:val="00553771"/>
    <w:rsid w:val="005537F1"/>
    <w:rsid w:val="00554B49"/>
    <w:rsid w:val="00554C93"/>
    <w:rsid w:val="00554F4D"/>
    <w:rsid w:val="0055509D"/>
    <w:rsid w:val="005554D0"/>
    <w:rsid w:val="0055590D"/>
    <w:rsid w:val="00555992"/>
    <w:rsid w:val="00555B1E"/>
    <w:rsid w:val="00557015"/>
    <w:rsid w:val="005572CA"/>
    <w:rsid w:val="005574CD"/>
    <w:rsid w:val="005579B1"/>
    <w:rsid w:val="005609D7"/>
    <w:rsid w:val="00560B90"/>
    <w:rsid w:val="005619C6"/>
    <w:rsid w:val="0056200D"/>
    <w:rsid w:val="0056209A"/>
    <w:rsid w:val="005629A1"/>
    <w:rsid w:val="0056316E"/>
    <w:rsid w:val="00563642"/>
    <w:rsid w:val="005642A9"/>
    <w:rsid w:val="00564EC4"/>
    <w:rsid w:val="00564F79"/>
    <w:rsid w:val="00565609"/>
    <w:rsid w:val="005656F5"/>
    <w:rsid w:val="0056570D"/>
    <w:rsid w:val="00565E14"/>
    <w:rsid w:val="00565F32"/>
    <w:rsid w:val="005665FB"/>
    <w:rsid w:val="005668B5"/>
    <w:rsid w:val="005672A2"/>
    <w:rsid w:val="00567668"/>
    <w:rsid w:val="00567A66"/>
    <w:rsid w:val="00567C82"/>
    <w:rsid w:val="00567C87"/>
    <w:rsid w:val="00567F00"/>
    <w:rsid w:val="00570154"/>
    <w:rsid w:val="005701FC"/>
    <w:rsid w:val="00570390"/>
    <w:rsid w:val="005703B3"/>
    <w:rsid w:val="00570708"/>
    <w:rsid w:val="0057174D"/>
    <w:rsid w:val="00571E84"/>
    <w:rsid w:val="00571F67"/>
    <w:rsid w:val="005726B2"/>
    <w:rsid w:val="005729C9"/>
    <w:rsid w:val="00572E43"/>
    <w:rsid w:val="00572ECD"/>
    <w:rsid w:val="00573848"/>
    <w:rsid w:val="005746D9"/>
    <w:rsid w:val="0057476B"/>
    <w:rsid w:val="0057503B"/>
    <w:rsid w:val="00575466"/>
    <w:rsid w:val="00575972"/>
    <w:rsid w:val="005760A2"/>
    <w:rsid w:val="005764E7"/>
    <w:rsid w:val="00576A4B"/>
    <w:rsid w:val="00576EF1"/>
    <w:rsid w:val="0057706A"/>
    <w:rsid w:val="00580230"/>
    <w:rsid w:val="005807AA"/>
    <w:rsid w:val="00580956"/>
    <w:rsid w:val="005809EC"/>
    <w:rsid w:val="00580A60"/>
    <w:rsid w:val="0058102E"/>
    <w:rsid w:val="005814A7"/>
    <w:rsid w:val="00581AB2"/>
    <w:rsid w:val="00582814"/>
    <w:rsid w:val="00583294"/>
    <w:rsid w:val="0058386C"/>
    <w:rsid w:val="00583C13"/>
    <w:rsid w:val="00583D18"/>
    <w:rsid w:val="005841D4"/>
    <w:rsid w:val="00584711"/>
    <w:rsid w:val="005852DA"/>
    <w:rsid w:val="005855F2"/>
    <w:rsid w:val="005857C0"/>
    <w:rsid w:val="00586347"/>
    <w:rsid w:val="00586564"/>
    <w:rsid w:val="0058736B"/>
    <w:rsid w:val="00587486"/>
    <w:rsid w:val="00590606"/>
    <w:rsid w:val="00590B15"/>
    <w:rsid w:val="00590CED"/>
    <w:rsid w:val="005913EC"/>
    <w:rsid w:val="005915E2"/>
    <w:rsid w:val="00591BA1"/>
    <w:rsid w:val="00591CBD"/>
    <w:rsid w:val="00592DA9"/>
    <w:rsid w:val="005931AB"/>
    <w:rsid w:val="005934D4"/>
    <w:rsid w:val="00593A2F"/>
    <w:rsid w:val="00593F36"/>
    <w:rsid w:val="005956E0"/>
    <w:rsid w:val="00595911"/>
    <w:rsid w:val="00596C37"/>
    <w:rsid w:val="00596D46"/>
    <w:rsid w:val="0059766A"/>
    <w:rsid w:val="005977F4"/>
    <w:rsid w:val="00597DE7"/>
    <w:rsid w:val="005A0344"/>
    <w:rsid w:val="005A0E45"/>
    <w:rsid w:val="005A1152"/>
    <w:rsid w:val="005A1262"/>
    <w:rsid w:val="005A1DC9"/>
    <w:rsid w:val="005A27AD"/>
    <w:rsid w:val="005A36CB"/>
    <w:rsid w:val="005A371E"/>
    <w:rsid w:val="005A49DD"/>
    <w:rsid w:val="005A509F"/>
    <w:rsid w:val="005A65AA"/>
    <w:rsid w:val="005A65E8"/>
    <w:rsid w:val="005A70D5"/>
    <w:rsid w:val="005A7887"/>
    <w:rsid w:val="005A7996"/>
    <w:rsid w:val="005B0634"/>
    <w:rsid w:val="005B0742"/>
    <w:rsid w:val="005B0C24"/>
    <w:rsid w:val="005B135F"/>
    <w:rsid w:val="005B169A"/>
    <w:rsid w:val="005B20BB"/>
    <w:rsid w:val="005B252D"/>
    <w:rsid w:val="005B33B8"/>
    <w:rsid w:val="005B39AD"/>
    <w:rsid w:val="005B3DEA"/>
    <w:rsid w:val="005B4733"/>
    <w:rsid w:val="005B4E21"/>
    <w:rsid w:val="005B669B"/>
    <w:rsid w:val="005B678A"/>
    <w:rsid w:val="005B6BFB"/>
    <w:rsid w:val="005B7526"/>
    <w:rsid w:val="005C01FA"/>
    <w:rsid w:val="005C0DEB"/>
    <w:rsid w:val="005C13C5"/>
    <w:rsid w:val="005C1B2C"/>
    <w:rsid w:val="005C32FC"/>
    <w:rsid w:val="005C351E"/>
    <w:rsid w:val="005C4478"/>
    <w:rsid w:val="005C5609"/>
    <w:rsid w:val="005C6117"/>
    <w:rsid w:val="005C624F"/>
    <w:rsid w:val="005C784C"/>
    <w:rsid w:val="005D0379"/>
    <w:rsid w:val="005D111B"/>
    <w:rsid w:val="005D2765"/>
    <w:rsid w:val="005D2AE1"/>
    <w:rsid w:val="005D2C0A"/>
    <w:rsid w:val="005D2E3B"/>
    <w:rsid w:val="005D30B2"/>
    <w:rsid w:val="005D3361"/>
    <w:rsid w:val="005D348C"/>
    <w:rsid w:val="005D3C1F"/>
    <w:rsid w:val="005D422C"/>
    <w:rsid w:val="005D45AE"/>
    <w:rsid w:val="005D4B9C"/>
    <w:rsid w:val="005D4E48"/>
    <w:rsid w:val="005D544A"/>
    <w:rsid w:val="005D5A68"/>
    <w:rsid w:val="005D5ABC"/>
    <w:rsid w:val="005D5DB9"/>
    <w:rsid w:val="005D5F0F"/>
    <w:rsid w:val="005D6887"/>
    <w:rsid w:val="005D6C45"/>
    <w:rsid w:val="005D6DF0"/>
    <w:rsid w:val="005D6EB6"/>
    <w:rsid w:val="005D7FF7"/>
    <w:rsid w:val="005E037C"/>
    <w:rsid w:val="005E05CA"/>
    <w:rsid w:val="005E1245"/>
    <w:rsid w:val="005E1A29"/>
    <w:rsid w:val="005E2805"/>
    <w:rsid w:val="005E2984"/>
    <w:rsid w:val="005E2BAC"/>
    <w:rsid w:val="005E344B"/>
    <w:rsid w:val="005E390A"/>
    <w:rsid w:val="005E3AB9"/>
    <w:rsid w:val="005E3B44"/>
    <w:rsid w:val="005E3C47"/>
    <w:rsid w:val="005E3DF6"/>
    <w:rsid w:val="005E47CD"/>
    <w:rsid w:val="005E4AF0"/>
    <w:rsid w:val="005E53C6"/>
    <w:rsid w:val="005E540D"/>
    <w:rsid w:val="005E5930"/>
    <w:rsid w:val="005E5F33"/>
    <w:rsid w:val="005E6939"/>
    <w:rsid w:val="005E697D"/>
    <w:rsid w:val="005E76C3"/>
    <w:rsid w:val="005E7AD3"/>
    <w:rsid w:val="005E7D0E"/>
    <w:rsid w:val="005E7ED7"/>
    <w:rsid w:val="005F0655"/>
    <w:rsid w:val="005F0723"/>
    <w:rsid w:val="005F0C7F"/>
    <w:rsid w:val="005F1B4D"/>
    <w:rsid w:val="005F2129"/>
    <w:rsid w:val="005F21B6"/>
    <w:rsid w:val="005F26E1"/>
    <w:rsid w:val="005F2837"/>
    <w:rsid w:val="005F2E14"/>
    <w:rsid w:val="005F3475"/>
    <w:rsid w:val="005F385B"/>
    <w:rsid w:val="005F3FB3"/>
    <w:rsid w:val="005F3FC9"/>
    <w:rsid w:val="005F466B"/>
    <w:rsid w:val="005F4AEA"/>
    <w:rsid w:val="005F542B"/>
    <w:rsid w:val="005F5586"/>
    <w:rsid w:val="005F58B6"/>
    <w:rsid w:val="005F5A9B"/>
    <w:rsid w:val="005F6A0B"/>
    <w:rsid w:val="005F6E6C"/>
    <w:rsid w:val="005F6EF4"/>
    <w:rsid w:val="005F6F5C"/>
    <w:rsid w:val="005F6F60"/>
    <w:rsid w:val="005F7208"/>
    <w:rsid w:val="005F7E03"/>
    <w:rsid w:val="005F7FCF"/>
    <w:rsid w:val="006001A1"/>
    <w:rsid w:val="006004F5"/>
    <w:rsid w:val="0060132D"/>
    <w:rsid w:val="006014AC"/>
    <w:rsid w:val="00602053"/>
    <w:rsid w:val="00602B87"/>
    <w:rsid w:val="00602BD4"/>
    <w:rsid w:val="00602DEA"/>
    <w:rsid w:val="006033E4"/>
    <w:rsid w:val="0060350A"/>
    <w:rsid w:val="00603EDC"/>
    <w:rsid w:val="00605F39"/>
    <w:rsid w:val="006063F9"/>
    <w:rsid w:val="0060663F"/>
    <w:rsid w:val="0060686C"/>
    <w:rsid w:val="00607077"/>
    <w:rsid w:val="00607726"/>
    <w:rsid w:val="006079FF"/>
    <w:rsid w:val="00607BA2"/>
    <w:rsid w:val="0061070B"/>
    <w:rsid w:val="00610AC9"/>
    <w:rsid w:val="00610E22"/>
    <w:rsid w:val="00610F00"/>
    <w:rsid w:val="00610F73"/>
    <w:rsid w:val="00611006"/>
    <w:rsid w:val="0061135C"/>
    <w:rsid w:val="0061196C"/>
    <w:rsid w:val="00612811"/>
    <w:rsid w:val="006132B2"/>
    <w:rsid w:val="0061422E"/>
    <w:rsid w:val="00614425"/>
    <w:rsid w:val="00614A57"/>
    <w:rsid w:val="00614E2B"/>
    <w:rsid w:val="00615832"/>
    <w:rsid w:val="0061586A"/>
    <w:rsid w:val="006168A9"/>
    <w:rsid w:val="00616ECB"/>
    <w:rsid w:val="00617051"/>
    <w:rsid w:val="006171C9"/>
    <w:rsid w:val="00617716"/>
    <w:rsid w:val="00617863"/>
    <w:rsid w:val="00617A7F"/>
    <w:rsid w:val="00617C19"/>
    <w:rsid w:val="00617C3B"/>
    <w:rsid w:val="00620414"/>
    <w:rsid w:val="00620AF2"/>
    <w:rsid w:val="00620AFE"/>
    <w:rsid w:val="00620D43"/>
    <w:rsid w:val="0062155F"/>
    <w:rsid w:val="006221DF"/>
    <w:rsid w:val="00622338"/>
    <w:rsid w:val="006223A0"/>
    <w:rsid w:val="00623366"/>
    <w:rsid w:val="006234FD"/>
    <w:rsid w:val="00623E96"/>
    <w:rsid w:val="006245FF"/>
    <w:rsid w:val="00624B42"/>
    <w:rsid w:val="00624DAB"/>
    <w:rsid w:val="00625047"/>
    <w:rsid w:val="00625534"/>
    <w:rsid w:val="00625551"/>
    <w:rsid w:val="00625965"/>
    <w:rsid w:val="006264A0"/>
    <w:rsid w:val="00626884"/>
    <w:rsid w:val="00626CA0"/>
    <w:rsid w:val="00626E49"/>
    <w:rsid w:val="0062712F"/>
    <w:rsid w:val="00627224"/>
    <w:rsid w:val="0062782F"/>
    <w:rsid w:val="00627D46"/>
    <w:rsid w:val="00627DDE"/>
    <w:rsid w:val="00627E45"/>
    <w:rsid w:val="00630501"/>
    <w:rsid w:val="0063054E"/>
    <w:rsid w:val="0063105B"/>
    <w:rsid w:val="00631086"/>
    <w:rsid w:val="00631091"/>
    <w:rsid w:val="00631739"/>
    <w:rsid w:val="00631E08"/>
    <w:rsid w:val="006320F6"/>
    <w:rsid w:val="00632F36"/>
    <w:rsid w:val="00633885"/>
    <w:rsid w:val="006339DD"/>
    <w:rsid w:val="006343DA"/>
    <w:rsid w:val="00634EA2"/>
    <w:rsid w:val="00634FA3"/>
    <w:rsid w:val="006355F3"/>
    <w:rsid w:val="00636E92"/>
    <w:rsid w:val="006375EE"/>
    <w:rsid w:val="00637EB1"/>
    <w:rsid w:val="0064059C"/>
    <w:rsid w:val="00640A3D"/>
    <w:rsid w:val="00641146"/>
    <w:rsid w:val="00641821"/>
    <w:rsid w:val="00641AFC"/>
    <w:rsid w:val="00642040"/>
    <w:rsid w:val="00642314"/>
    <w:rsid w:val="006424D1"/>
    <w:rsid w:val="0064263D"/>
    <w:rsid w:val="006431DA"/>
    <w:rsid w:val="006433D9"/>
    <w:rsid w:val="006439E6"/>
    <w:rsid w:val="00643C62"/>
    <w:rsid w:val="00643DBB"/>
    <w:rsid w:val="00645497"/>
    <w:rsid w:val="006456B8"/>
    <w:rsid w:val="006458AE"/>
    <w:rsid w:val="00645E99"/>
    <w:rsid w:val="006460D5"/>
    <w:rsid w:val="0064673A"/>
    <w:rsid w:val="0064694C"/>
    <w:rsid w:val="00646E11"/>
    <w:rsid w:val="00647014"/>
    <w:rsid w:val="00647388"/>
    <w:rsid w:val="006473E2"/>
    <w:rsid w:val="00647A3A"/>
    <w:rsid w:val="00647A80"/>
    <w:rsid w:val="00647D52"/>
    <w:rsid w:val="006507B0"/>
    <w:rsid w:val="0065361C"/>
    <w:rsid w:val="0065366A"/>
    <w:rsid w:val="00653B77"/>
    <w:rsid w:val="00654B71"/>
    <w:rsid w:val="006552D0"/>
    <w:rsid w:val="0065640C"/>
    <w:rsid w:val="006568BD"/>
    <w:rsid w:val="00656968"/>
    <w:rsid w:val="00656EDF"/>
    <w:rsid w:val="00657208"/>
    <w:rsid w:val="00657976"/>
    <w:rsid w:val="006579EB"/>
    <w:rsid w:val="00657C8D"/>
    <w:rsid w:val="006606AD"/>
    <w:rsid w:val="00661622"/>
    <w:rsid w:val="00661948"/>
    <w:rsid w:val="006625C2"/>
    <w:rsid w:val="00662CC5"/>
    <w:rsid w:val="00662E0C"/>
    <w:rsid w:val="00662FB8"/>
    <w:rsid w:val="00663234"/>
    <w:rsid w:val="0066323F"/>
    <w:rsid w:val="006637FB"/>
    <w:rsid w:val="00663D11"/>
    <w:rsid w:val="00663FAD"/>
    <w:rsid w:val="00664F88"/>
    <w:rsid w:val="00665BB0"/>
    <w:rsid w:val="0066629C"/>
    <w:rsid w:val="00667616"/>
    <w:rsid w:val="00670A11"/>
    <w:rsid w:val="00671058"/>
    <w:rsid w:val="00671280"/>
    <w:rsid w:val="0067158E"/>
    <w:rsid w:val="00671994"/>
    <w:rsid w:val="006723A2"/>
    <w:rsid w:val="006726C6"/>
    <w:rsid w:val="006726CB"/>
    <w:rsid w:val="00672EF7"/>
    <w:rsid w:val="00672F5D"/>
    <w:rsid w:val="00673483"/>
    <w:rsid w:val="00673553"/>
    <w:rsid w:val="00673716"/>
    <w:rsid w:val="00674380"/>
    <w:rsid w:val="006745B5"/>
    <w:rsid w:val="00674A95"/>
    <w:rsid w:val="00675342"/>
    <w:rsid w:val="00675A95"/>
    <w:rsid w:val="0067602C"/>
    <w:rsid w:val="00676119"/>
    <w:rsid w:val="0067641C"/>
    <w:rsid w:val="00676583"/>
    <w:rsid w:val="00676B06"/>
    <w:rsid w:val="00676CA0"/>
    <w:rsid w:val="00676E06"/>
    <w:rsid w:val="00676E4A"/>
    <w:rsid w:val="006775C1"/>
    <w:rsid w:val="006776E7"/>
    <w:rsid w:val="00677CDB"/>
    <w:rsid w:val="00682674"/>
    <w:rsid w:val="00682751"/>
    <w:rsid w:val="00683162"/>
    <w:rsid w:val="0068322A"/>
    <w:rsid w:val="00683BFE"/>
    <w:rsid w:val="00683E3D"/>
    <w:rsid w:val="006841B9"/>
    <w:rsid w:val="0068449A"/>
    <w:rsid w:val="00684990"/>
    <w:rsid w:val="00684ECC"/>
    <w:rsid w:val="006865F8"/>
    <w:rsid w:val="00686A02"/>
    <w:rsid w:val="00686C13"/>
    <w:rsid w:val="00686C61"/>
    <w:rsid w:val="006875D6"/>
    <w:rsid w:val="00687AC7"/>
    <w:rsid w:val="00687DBB"/>
    <w:rsid w:val="006901F6"/>
    <w:rsid w:val="00690B4E"/>
    <w:rsid w:val="00691EB6"/>
    <w:rsid w:val="006932DF"/>
    <w:rsid w:val="0069337C"/>
    <w:rsid w:val="0069365B"/>
    <w:rsid w:val="00693F97"/>
    <w:rsid w:val="00694075"/>
    <w:rsid w:val="00694114"/>
    <w:rsid w:val="00694720"/>
    <w:rsid w:val="00694ACD"/>
    <w:rsid w:val="00694C13"/>
    <w:rsid w:val="00694DEA"/>
    <w:rsid w:val="006958F3"/>
    <w:rsid w:val="00695930"/>
    <w:rsid w:val="00695F33"/>
    <w:rsid w:val="006965E4"/>
    <w:rsid w:val="006968A3"/>
    <w:rsid w:val="006969CE"/>
    <w:rsid w:val="00697060"/>
    <w:rsid w:val="006977B4"/>
    <w:rsid w:val="00697CAF"/>
    <w:rsid w:val="006A031A"/>
    <w:rsid w:val="006A03F7"/>
    <w:rsid w:val="006A0A97"/>
    <w:rsid w:val="006A0F3B"/>
    <w:rsid w:val="006A0FDA"/>
    <w:rsid w:val="006A12D7"/>
    <w:rsid w:val="006A16F9"/>
    <w:rsid w:val="006A1785"/>
    <w:rsid w:val="006A2BD0"/>
    <w:rsid w:val="006A2E72"/>
    <w:rsid w:val="006A4C56"/>
    <w:rsid w:val="006A6A42"/>
    <w:rsid w:val="006A6F15"/>
    <w:rsid w:val="006A748F"/>
    <w:rsid w:val="006A76AB"/>
    <w:rsid w:val="006A7A91"/>
    <w:rsid w:val="006A7C2D"/>
    <w:rsid w:val="006A7F1D"/>
    <w:rsid w:val="006B0062"/>
    <w:rsid w:val="006B03FF"/>
    <w:rsid w:val="006B06B0"/>
    <w:rsid w:val="006B06E1"/>
    <w:rsid w:val="006B0E1A"/>
    <w:rsid w:val="006B0F08"/>
    <w:rsid w:val="006B1137"/>
    <w:rsid w:val="006B140C"/>
    <w:rsid w:val="006B19FD"/>
    <w:rsid w:val="006B1A68"/>
    <w:rsid w:val="006B20EC"/>
    <w:rsid w:val="006B2748"/>
    <w:rsid w:val="006B2D05"/>
    <w:rsid w:val="006B2F6E"/>
    <w:rsid w:val="006B3086"/>
    <w:rsid w:val="006B30B9"/>
    <w:rsid w:val="006B3196"/>
    <w:rsid w:val="006B32D7"/>
    <w:rsid w:val="006B3955"/>
    <w:rsid w:val="006B3B72"/>
    <w:rsid w:val="006B40DA"/>
    <w:rsid w:val="006B40FE"/>
    <w:rsid w:val="006B434B"/>
    <w:rsid w:val="006B443F"/>
    <w:rsid w:val="006B50D4"/>
    <w:rsid w:val="006B51BD"/>
    <w:rsid w:val="006B627C"/>
    <w:rsid w:val="006B6325"/>
    <w:rsid w:val="006B6CA9"/>
    <w:rsid w:val="006B75FE"/>
    <w:rsid w:val="006B791F"/>
    <w:rsid w:val="006B7FEA"/>
    <w:rsid w:val="006C06AE"/>
    <w:rsid w:val="006C1181"/>
    <w:rsid w:val="006C12CD"/>
    <w:rsid w:val="006C14AA"/>
    <w:rsid w:val="006C1972"/>
    <w:rsid w:val="006C1C30"/>
    <w:rsid w:val="006C2B1C"/>
    <w:rsid w:val="006C2F4C"/>
    <w:rsid w:val="006C4034"/>
    <w:rsid w:val="006C4331"/>
    <w:rsid w:val="006C553D"/>
    <w:rsid w:val="006C5B18"/>
    <w:rsid w:val="006C646A"/>
    <w:rsid w:val="006C659F"/>
    <w:rsid w:val="006C6BFF"/>
    <w:rsid w:val="006C72F2"/>
    <w:rsid w:val="006C730E"/>
    <w:rsid w:val="006C734F"/>
    <w:rsid w:val="006C7A59"/>
    <w:rsid w:val="006C7D9E"/>
    <w:rsid w:val="006D0063"/>
    <w:rsid w:val="006D04A5"/>
    <w:rsid w:val="006D0B17"/>
    <w:rsid w:val="006D0EA4"/>
    <w:rsid w:val="006D1CA3"/>
    <w:rsid w:val="006D2942"/>
    <w:rsid w:val="006D34C3"/>
    <w:rsid w:val="006D35DC"/>
    <w:rsid w:val="006D362C"/>
    <w:rsid w:val="006D3AC3"/>
    <w:rsid w:val="006D3C29"/>
    <w:rsid w:val="006D3CDF"/>
    <w:rsid w:val="006D45D4"/>
    <w:rsid w:val="006D47A9"/>
    <w:rsid w:val="006D4B3F"/>
    <w:rsid w:val="006D5563"/>
    <w:rsid w:val="006D5B31"/>
    <w:rsid w:val="006D6562"/>
    <w:rsid w:val="006D6A6A"/>
    <w:rsid w:val="006D7626"/>
    <w:rsid w:val="006D7D98"/>
    <w:rsid w:val="006E0177"/>
    <w:rsid w:val="006E01DC"/>
    <w:rsid w:val="006E02C1"/>
    <w:rsid w:val="006E0540"/>
    <w:rsid w:val="006E0CED"/>
    <w:rsid w:val="006E10D9"/>
    <w:rsid w:val="006E17DD"/>
    <w:rsid w:val="006E1D1C"/>
    <w:rsid w:val="006E1EC1"/>
    <w:rsid w:val="006E2915"/>
    <w:rsid w:val="006E2BB6"/>
    <w:rsid w:val="006E3969"/>
    <w:rsid w:val="006E4034"/>
    <w:rsid w:val="006E4071"/>
    <w:rsid w:val="006E43E4"/>
    <w:rsid w:val="006E4B1E"/>
    <w:rsid w:val="006E5411"/>
    <w:rsid w:val="006E79E3"/>
    <w:rsid w:val="006E7AC8"/>
    <w:rsid w:val="006F01D1"/>
    <w:rsid w:val="006F03C4"/>
    <w:rsid w:val="006F0446"/>
    <w:rsid w:val="006F1614"/>
    <w:rsid w:val="006F1E4C"/>
    <w:rsid w:val="006F3055"/>
    <w:rsid w:val="006F4955"/>
    <w:rsid w:val="006F4F6D"/>
    <w:rsid w:val="006F5316"/>
    <w:rsid w:val="006F54F8"/>
    <w:rsid w:val="006F55E3"/>
    <w:rsid w:val="006F6DE2"/>
    <w:rsid w:val="006F72E8"/>
    <w:rsid w:val="006F72EC"/>
    <w:rsid w:val="006F7C71"/>
    <w:rsid w:val="0070010E"/>
    <w:rsid w:val="00700260"/>
    <w:rsid w:val="00700D63"/>
    <w:rsid w:val="00700F64"/>
    <w:rsid w:val="007013F7"/>
    <w:rsid w:val="00701734"/>
    <w:rsid w:val="007028D3"/>
    <w:rsid w:val="00702998"/>
    <w:rsid w:val="00702F3D"/>
    <w:rsid w:val="00703932"/>
    <w:rsid w:val="00704441"/>
    <w:rsid w:val="00704B4F"/>
    <w:rsid w:val="00704B51"/>
    <w:rsid w:val="0070564F"/>
    <w:rsid w:val="0070599A"/>
    <w:rsid w:val="00705A2A"/>
    <w:rsid w:val="00705C88"/>
    <w:rsid w:val="00705D05"/>
    <w:rsid w:val="00706D83"/>
    <w:rsid w:val="00706DEF"/>
    <w:rsid w:val="0070715D"/>
    <w:rsid w:val="00707DED"/>
    <w:rsid w:val="00710343"/>
    <w:rsid w:val="007109D2"/>
    <w:rsid w:val="00710AC3"/>
    <w:rsid w:val="00710EFE"/>
    <w:rsid w:val="007110E3"/>
    <w:rsid w:val="0071150C"/>
    <w:rsid w:val="007116B0"/>
    <w:rsid w:val="00712133"/>
    <w:rsid w:val="007123C1"/>
    <w:rsid w:val="00712483"/>
    <w:rsid w:val="00712AA9"/>
    <w:rsid w:val="0071384E"/>
    <w:rsid w:val="0071433F"/>
    <w:rsid w:val="0071476E"/>
    <w:rsid w:val="0071483A"/>
    <w:rsid w:val="00714E38"/>
    <w:rsid w:val="00715699"/>
    <w:rsid w:val="00715871"/>
    <w:rsid w:val="00715E41"/>
    <w:rsid w:val="00716325"/>
    <w:rsid w:val="007166BE"/>
    <w:rsid w:val="0071698E"/>
    <w:rsid w:val="00716D38"/>
    <w:rsid w:val="00717261"/>
    <w:rsid w:val="007172B5"/>
    <w:rsid w:val="007174CA"/>
    <w:rsid w:val="00717E22"/>
    <w:rsid w:val="00717ECC"/>
    <w:rsid w:val="007202AC"/>
    <w:rsid w:val="00720DD2"/>
    <w:rsid w:val="00720DE6"/>
    <w:rsid w:val="00720FCB"/>
    <w:rsid w:val="007214C1"/>
    <w:rsid w:val="00722931"/>
    <w:rsid w:val="00722D52"/>
    <w:rsid w:val="00723492"/>
    <w:rsid w:val="00723497"/>
    <w:rsid w:val="00723A26"/>
    <w:rsid w:val="00723D18"/>
    <w:rsid w:val="00723DEF"/>
    <w:rsid w:val="00724600"/>
    <w:rsid w:val="00724B07"/>
    <w:rsid w:val="00724B68"/>
    <w:rsid w:val="007261DA"/>
    <w:rsid w:val="00726D09"/>
    <w:rsid w:val="00726DCF"/>
    <w:rsid w:val="0072717F"/>
    <w:rsid w:val="007305BA"/>
    <w:rsid w:val="007307CC"/>
    <w:rsid w:val="00730808"/>
    <w:rsid w:val="00730E07"/>
    <w:rsid w:val="0073138D"/>
    <w:rsid w:val="007315AF"/>
    <w:rsid w:val="007329B1"/>
    <w:rsid w:val="007331D5"/>
    <w:rsid w:val="00733BEE"/>
    <w:rsid w:val="00734294"/>
    <w:rsid w:val="00734453"/>
    <w:rsid w:val="0073473D"/>
    <w:rsid w:val="00734BA6"/>
    <w:rsid w:val="00734D5C"/>
    <w:rsid w:val="00734EB4"/>
    <w:rsid w:val="00735487"/>
    <w:rsid w:val="00735779"/>
    <w:rsid w:val="0073598C"/>
    <w:rsid w:val="00736442"/>
    <w:rsid w:val="00736B44"/>
    <w:rsid w:val="007376A8"/>
    <w:rsid w:val="00737803"/>
    <w:rsid w:val="007400D2"/>
    <w:rsid w:val="0074013A"/>
    <w:rsid w:val="007407EE"/>
    <w:rsid w:val="00740BFB"/>
    <w:rsid w:val="00740C32"/>
    <w:rsid w:val="00741024"/>
    <w:rsid w:val="0074162A"/>
    <w:rsid w:val="00741875"/>
    <w:rsid w:val="0074203D"/>
    <w:rsid w:val="007422B5"/>
    <w:rsid w:val="007436DC"/>
    <w:rsid w:val="00743D24"/>
    <w:rsid w:val="00743E03"/>
    <w:rsid w:val="007449E0"/>
    <w:rsid w:val="00744A6B"/>
    <w:rsid w:val="00744CDC"/>
    <w:rsid w:val="0074542C"/>
    <w:rsid w:val="007454D6"/>
    <w:rsid w:val="007454E6"/>
    <w:rsid w:val="00745A31"/>
    <w:rsid w:val="0074634C"/>
    <w:rsid w:val="007466C9"/>
    <w:rsid w:val="00746CB1"/>
    <w:rsid w:val="00746D94"/>
    <w:rsid w:val="00746FBF"/>
    <w:rsid w:val="00747371"/>
    <w:rsid w:val="007473C4"/>
    <w:rsid w:val="00747504"/>
    <w:rsid w:val="00747F2B"/>
    <w:rsid w:val="0075134F"/>
    <w:rsid w:val="00751359"/>
    <w:rsid w:val="00752992"/>
    <w:rsid w:val="00752B4C"/>
    <w:rsid w:val="00753BCC"/>
    <w:rsid w:val="007541DC"/>
    <w:rsid w:val="007550E8"/>
    <w:rsid w:val="007555CF"/>
    <w:rsid w:val="00755632"/>
    <w:rsid w:val="00755FBA"/>
    <w:rsid w:val="00756143"/>
    <w:rsid w:val="0075628F"/>
    <w:rsid w:val="007563A8"/>
    <w:rsid w:val="00756E27"/>
    <w:rsid w:val="007572A6"/>
    <w:rsid w:val="00757586"/>
    <w:rsid w:val="00757963"/>
    <w:rsid w:val="00757C14"/>
    <w:rsid w:val="00757E3B"/>
    <w:rsid w:val="0076055B"/>
    <w:rsid w:val="00761079"/>
    <w:rsid w:val="00761665"/>
    <w:rsid w:val="00761929"/>
    <w:rsid w:val="00761A4A"/>
    <w:rsid w:val="00762314"/>
    <w:rsid w:val="00763273"/>
    <w:rsid w:val="00763AE1"/>
    <w:rsid w:val="0076450B"/>
    <w:rsid w:val="007645E7"/>
    <w:rsid w:val="00764DC8"/>
    <w:rsid w:val="00764DD9"/>
    <w:rsid w:val="0076505E"/>
    <w:rsid w:val="007666DD"/>
    <w:rsid w:val="00766B74"/>
    <w:rsid w:val="00766CC4"/>
    <w:rsid w:val="0076722E"/>
    <w:rsid w:val="00770168"/>
    <w:rsid w:val="007701B8"/>
    <w:rsid w:val="007704DA"/>
    <w:rsid w:val="0077091E"/>
    <w:rsid w:val="00770928"/>
    <w:rsid w:val="00771164"/>
    <w:rsid w:val="007720D1"/>
    <w:rsid w:val="0077228E"/>
    <w:rsid w:val="00772354"/>
    <w:rsid w:val="00772931"/>
    <w:rsid w:val="00772F29"/>
    <w:rsid w:val="0077339D"/>
    <w:rsid w:val="007735DF"/>
    <w:rsid w:val="00774945"/>
    <w:rsid w:val="00774CEB"/>
    <w:rsid w:val="00774DEC"/>
    <w:rsid w:val="00775326"/>
    <w:rsid w:val="007753DF"/>
    <w:rsid w:val="007754BB"/>
    <w:rsid w:val="00775A5C"/>
    <w:rsid w:val="00776669"/>
    <w:rsid w:val="0077681C"/>
    <w:rsid w:val="00777508"/>
    <w:rsid w:val="00777953"/>
    <w:rsid w:val="0078053B"/>
    <w:rsid w:val="00780659"/>
    <w:rsid w:val="00780F0A"/>
    <w:rsid w:val="00780F98"/>
    <w:rsid w:val="0078129A"/>
    <w:rsid w:val="007814E6"/>
    <w:rsid w:val="00781775"/>
    <w:rsid w:val="007817EE"/>
    <w:rsid w:val="00781B69"/>
    <w:rsid w:val="00781FBF"/>
    <w:rsid w:val="0078230E"/>
    <w:rsid w:val="00782A40"/>
    <w:rsid w:val="00782AA1"/>
    <w:rsid w:val="00782D7E"/>
    <w:rsid w:val="0078392F"/>
    <w:rsid w:val="0078433A"/>
    <w:rsid w:val="007847AF"/>
    <w:rsid w:val="00784C7E"/>
    <w:rsid w:val="00785D2E"/>
    <w:rsid w:val="007860DF"/>
    <w:rsid w:val="00786679"/>
    <w:rsid w:val="007868CB"/>
    <w:rsid w:val="0078726B"/>
    <w:rsid w:val="007873D0"/>
    <w:rsid w:val="007900AA"/>
    <w:rsid w:val="0079142B"/>
    <w:rsid w:val="00791C10"/>
    <w:rsid w:val="0079244C"/>
    <w:rsid w:val="007927E0"/>
    <w:rsid w:val="00792B89"/>
    <w:rsid w:val="00792BC5"/>
    <w:rsid w:val="00793441"/>
    <w:rsid w:val="007934E0"/>
    <w:rsid w:val="0079363C"/>
    <w:rsid w:val="00793DAC"/>
    <w:rsid w:val="00794978"/>
    <w:rsid w:val="00794A6B"/>
    <w:rsid w:val="00794C3D"/>
    <w:rsid w:val="00794EBC"/>
    <w:rsid w:val="007950BF"/>
    <w:rsid w:val="00795932"/>
    <w:rsid w:val="0079622A"/>
    <w:rsid w:val="007969EF"/>
    <w:rsid w:val="007A040F"/>
    <w:rsid w:val="007A0526"/>
    <w:rsid w:val="007A0DFC"/>
    <w:rsid w:val="007A1A01"/>
    <w:rsid w:val="007A1D83"/>
    <w:rsid w:val="007A2DA5"/>
    <w:rsid w:val="007A3168"/>
    <w:rsid w:val="007A459D"/>
    <w:rsid w:val="007A4AA5"/>
    <w:rsid w:val="007A4FE0"/>
    <w:rsid w:val="007A650C"/>
    <w:rsid w:val="007A746F"/>
    <w:rsid w:val="007A7C5F"/>
    <w:rsid w:val="007B0419"/>
    <w:rsid w:val="007B04F8"/>
    <w:rsid w:val="007B08C5"/>
    <w:rsid w:val="007B0FC7"/>
    <w:rsid w:val="007B1C51"/>
    <w:rsid w:val="007B1D5D"/>
    <w:rsid w:val="007B1D8D"/>
    <w:rsid w:val="007B20B9"/>
    <w:rsid w:val="007B2420"/>
    <w:rsid w:val="007B2942"/>
    <w:rsid w:val="007B3A2D"/>
    <w:rsid w:val="007B3F22"/>
    <w:rsid w:val="007B4E01"/>
    <w:rsid w:val="007B551D"/>
    <w:rsid w:val="007B5629"/>
    <w:rsid w:val="007B5BA8"/>
    <w:rsid w:val="007B63DC"/>
    <w:rsid w:val="007B7986"/>
    <w:rsid w:val="007B7EDA"/>
    <w:rsid w:val="007B7F94"/>
    <w:rsid w:val="007C07F7"/>
    <w:rsid w:val="007C0979"/>
    <w:rsid w:val="007C0985"/>
    <w:rsid w:val="007C110B"/>
    <w:rsid w:val="007C11C4"/>
    <w:rsid w:val="007C1657"/>
    <w:rsid w:val="007C1691"/>
    <w:rsid w:val="007C1E4C"/>
    <w:rsid w:val="007C360B"/>
    <w:rsid w:val="007C3A88"/>
    <w:rsid w:val="007C3ACD"/>
    <w:rsid w:val="007C3B28"/>
    <w:rsid w:val="007C4399"/>
    <w:rsid w:val="007C4573"/>
    <w:rsid w:val="007C4645"/>
    <w:rsid w:val="007C47B4"/>
    <w:rsid w:val="007C4FBC"/>
    <w:rsid w:val="007C5436"/>
    <w:rsid w:val="007C561C"/>
    <w:rsid w:val="007C5C13"/>
    <w:rsid w:val="007C5FE3"/>
    <w:rsid w:val="007C6480"/>
    <w:rsid w:val="007C65E5"/>
    <w:rsid w:val="007C6A55"/>
    <w:rsid w:val="007C6ACA"/>
    <w:rsid w:val="007C78E8"/>
    <w:rsid w:val="007C7A42"/>
    <w:rsid w:val="007D03C5"/>
    <w:rsid w:val="007D084A"/>
    <w:rsid w:val="007D0EBF"/>
    <w:rsid w:val="007D108A"/>
    <w:rsid w:val="007D1252"/>
    <w:rsid w:val="007D1907"/>
    <w:rsid w:val="007D1FB6"/>
    <w:rsid w:val="007D24B9"/>
    <w:rsid w:val="007D2DA5"/>
    <w:rsid w:val="007D3130"/>
    <w:rsid w:val="007D3734"/>
    <w:rsid w:val="007D3AA1"/>
    <w:rsid w:val="007D3BB7"/>
    <w:rsid w:val="007D3BDE"/>
    <w:rsid w:val="007D3C71"/>
    <w:rsid w:val="007D3CF7"/>
    <w:rsid w:val="007D3D29"/>
    <w:rsid w:val="007D409F"/>
    <w:rsid w:val="007D53AC"/>
    <w:rsid w:val="007D572A"/>
    <w:rsid w:val="007D5BD2"/>
    <w:rsid w:val="007D5DA8"/>
    <w:rsid w:val="007D5FCB"/>
    <w:rsid w:val="007D6F80"/>
    <w:rsid w:val="007D704B"/>
    <w:rsid w:val="007D7238"/>
    <w:rsid w:val="007E09AF"/>
    <w:rsid w:val="007E0A0B"/>
    <w:rsid w:val="007E0C49"/>
    <w:rsid w:val="007E2078"/>
    <w:rsid w:val="007E2E15"/>
    <w:rsid w:val="007E34B3"/>
    <w:rsid w:val="007E3535"/>
    <w:rsid w:val="007E369E"/>
    <w:rsid w:val="007E3792"/>
    <w:rsid w:val="007E403F"/>
    <w:rsid w:val="007E41A6"/>
    <w:rsid w:val="007E4509"/>
    <w:rsid w:val="007E4F3E"/>
    <w:rsid w:val="007E4FD8"/>
    <w:rsid w:val="007E51AA"/>
    <w:rsid w:val="007E530B"/>
    <w:rsid w:val="007E6A2F"/>
    <w:rsid w:val="007E6B39"/>
    <w:rsid w:val="007E6C95"/>
    <w:rsid w:val="007E6E41"/>
    <w:rsid w:val="007E7277"/>
    <w:rsid w:val="007E756E"/>
    <w:rsid w:val="007E784A"/>
    <w:rsid w:val="007E7C64"/>
    <w:rsid w:val="007E7C67"/>
    <w:rsid w:val="007E7D49"/>
    <w:rsid w:val="007F1204"/>
    <w:rsid w:val="007F13C6"/>
    <w:rsid w:val="007F1587"/>
    <w:rsid w:val="007F2499"/>
    <w:rsid w:val="007F2793"/>
    <w:rsid w:val="007F2D26"/>
    <w:rsid w:val="007F361B"/>
    <w:rsid w:val="007F3C63"/>
    <w:rsid w:val="007F3E27"/>
    <w:rsid w:val="007F4C78"/>
    <w:rsid w:val="007F5154"/>
    <w:rsid w:val="007F53AA"/>
    <w:rsid w:val="007F5794"/>
    <w:rsid w:val="007F6290"/>
    <w:rsid w:val="007F6525"/>
    <w:rsid w:val="007F702C"/>
    <w:rsid w:val="007F77B9"/>
    <w:rsid w:val="007F7F26"/>
    <w:rsid w:val="00800324"/>
    <w:rsid w:val="00800711"/>
    <w:rsid w:val="0080174B"/>
    <w:rsid w:val="00801F27"/>
    <w:rsid w:val="00802E06"/>
    <w:rsid w:val="008034AE"/>
    <w:rsid w:val="00803508"/>
    <w:rsid w:val="0080355B"/>
    <w:rsid w:val="0080375E"/>
    <w:rsid w:val="00803EA5"/>
    <w:rsid w:val="0080436A"/>
    <w:rsid w:val="008047A9"/>
    <w:rsid w:val="00804AE6"/>
    <w:rsid w:val="00804ED6"/>
    <w:rsid w:val="00805C43"/>
    <w:rsid w:val="00805C85"/>
    <w:rsid w:val="00805E49"/>
    <w:rsid w:val="00805E65"/>
    <w:rsid w:val="0080604D"/>
    <w:rsid w:val="008060EE"/>
    <w:rsid w:val="00806203"/>
    <w:rsid w:val="008066BB"/>
    <w:rsid w:val="008067CD"/>
    <w:rsid w:val="00806C31"/>
    <w:rsid w:val="008070B8"/>
    <w:rsid w:val="00807A78"/>
    <w:rsid w:val="00807D81"/>
    <w:rsid w:val="00810D5C"/>
    <w:rsid w:val="008111BA"/>
    <w:rsid w:val="008114D8"/>
    <w:rsid w:val="00811728"/>
    <w:rsid w:val="0081193A"/>
    <w:rsid w:val="00812FA7"/>
    <w:rsid w:val="00813B22"/>
    <w:rsid w:val="00813B7D"/>
    <w:rsid w:val="00813CE5"/>
    <w:rsid w:val="008140B8"/>
    <w:rsid w:val="00814841"/>
    <w:rsid w:val="008158AC"/>
    <w:rsid w:val="00815F00"/>
    <w:rsid w:val="00816E5F"/>
    <w:rsid w:val="00817455"/>
    <w:rsid w:val="00817763"/>
    <w:rsid w:val="00817889"/>
    <w:rsid w:val="00817AE2"/>
    <w:rsid w:val="00820643"/>
    <w:rsid w:val="0082071B"/>
    <w:rsid w:val="00820AA8"/>
    <w:rsid w:val="008219ED"/>
    <w:rsid w:val="00822843"/>
    <w:rsid w:val="00823342"/>
    <w:rsid w:val="00823DEB"/>
    <w:rsid w:val="00824246"/>
    <w:rsid w:val="0082449F"/>
    <w:rsid w:val="00824706"/>
    <w:rsid w:val="00824D48"/>
    <w:rsid w:val="00824F22"/>
    <w:rsid w:val="00825321"/>
    <w:rsid w:val="00825727"/>
    <w:rsid w:val="00825F0E"/>
    <w:rsid w:val="00826774"/>
    <w:rsid w:val="00827309"/>
    <w:rsid w:val="008309C9"/>
    <w:rsid w:val="0083101B"/>
    <w:rsid w:val="0083109B"/>
    <w:rsid w:val="008312F3"/>
    <w:rsid w:val="008324C8"/>
    <w:rsid w:val="008328E8"/>
    <w:rsid w:val="00832FE9"/>
    <w:rsid w:val="00833BEC"/>
    <w:rsid w:val="00833E6B"/>
    <w:rsid w:val="00833E75"/>
    <w:rsid w:val="008347F9"/>
    <w:rsid w:val="008353CB"/>
    <w:rsid w:val="008358B7"/>
    <w:rsid w:val="00835B54"/>
    <w:rsid w:val="0083702F"/>
    <w:rsid w:val="00837BFD"/>
    <w:rsid w:val="00840370"/>
    <w:rsid w:val="00841711"/>
    <w:rsid w:val="008426EC"/>
    <w:rsid w:val="008427FA"/>
    <w:rsid w:val="00842973"/>
    <w:rsid w:val="00842AFE"/>
    <w:rsid w:val="00843220"/>
    <w:rsid w:val="008441D0"/>
    <w:rsid w:val="008454A8"/>
    <w:rsid w:val="00845A67"/>
    <w:rsid w:val="00846750"/>
    <w:rsid w:val="00846CAF"/>
    <w:rsid w:val="00846EF8"/>
    <w:rsid w:val="00847493"/>
    <w:rsid w:val="00847FA2"/>
    <w:rsid w:val="0085056D"/>
    <w:rsid w:val="00850892"/>
    <w:rsid w:val="00851020"/>
    <w:rsid w:val="00851358"/>
    <w:rsid w:val="00851A78"/>
    <w:rsid w:val="0085211F"/>
    <w:rsid w:val="008531DF"/>
    <w:rsid w:val="00853824"/>
    <w:rsid w:val="00853E65"/>
    <w:rsid w:val="0085413F"/>
    <w:rsid w:val="00854EF9"/>
    <w:rsid w:val="00855168"/>
    <w:rsid w:val="00855412"/>
    <w:rsid w:val="00855885"/>
    <w:rsid w:val="0085691D"/>
    <w:rsid w:val="00857DAD"/>
    <w:rsid w:val="008601EB"/>
    <w:rsid w:val="0086175B"/>
    <w:rsid w:val="00861D06"/>
    <w:rsid w:val="0086260F"/>
    <w:rsid w:val="008627FB"/>
    <w:rsid w:val="00862853"/>
    <w:rsid w:val="008633BF"/>
    <w:rsid w:val="00863542"/>
    <w:rsid w:val="008639C8"/>
    <w:rsid w:val="00863ADE"/>
    <w:rsid w:val="00863CA9"/>
    <w:rsid w:val="00864139"/>
    <w:rsid w:val="008644DE"/>
    <w:rsid w:val="008649F4"/>
    <w:rsid w:val="0086524B"/>
    <w:rsid w:val="008657E7"/>
    <w:rsid w:val="00865AF8"/>
    <w:rsid w:val="00865E56"/>
    <w:rsid w:val="008660AE"/>
    <w:rsid w:val="00866732"/>
    <w:rsid w:val="00866ABF"/>
    <w:rsid w:val="00866BC7"/>
    <w:rsid w:val="00866D5E"/>
    <w:rsid w:val="008671AE"/>
    <w:rsid w:val="0086729D"/>
    <w:rsid w:val="00867FCD"/>
    <w:rsid w:val="0087088A"/>
    <w:rsid w:val="00870FD1"/>
    <w:rsid w:val="00871081"/>
    <w:rsid w:val="008714E6"/>
    <w:rsid w:val="0087152C"/>
    <w:rsid w:val="00871634"/>
    <w:rsid w:val="00871A34"/>
    <w:rsid w:val="00871B4C"/>
    <w:rsid w:val="008721D0"/>
    <w:rsid w:val="0087232D"/>
    <w:rsid w:val="00872446"/>
    <w:rsid w:val="008727A8"/>
    <w:rsid w:val="00873A93"/>
    <w:rsid w:val="00874884"/>
    <w:rsid w:val="00874CA4"/>
    <w:rsid w:val="00874E2D"/>
    <w:rsid w:val="00874E34"/>
    <w:rsid w:val="00874F96"/>
    <w:rsid w:val="00875332"/>
    <w:rsid w:val="00875BF8"/>
    <w:rsid w:val="00875C38"/>
    <w:rsid w:val="0087608D"/>
    <w:rsid w:val="008763CC"/>
    <w:rsid w:val="0087729E"/>
    <w:rsid w:val="00877A90"/>
    <w:rsid w:val="00880093"/>
    <w:rsid w:val="00880A1E"/>
    <w:rsid w:val="008814C5"/>
    <w:rsid w:val="008814E3"/>
    <w:rsid w:val="00881A8C"/>
    <w:rsid w:val="00881B3F"/>
    <w:rsid w:val="00882487"/>
    <w:rsid w:val="00882C47"/>
    <w:rsid w:val="00882E04"/>
    <w:rsid w:val="008838AB"/>
    <w:rsid w:val="00883D0F"/>
    <w:rsid w:val="00884B42"/>
    <w:rsid w:val="00884BB6"/>
    <w:rsid w:val="00885810"/>
    <w:rsid w:val="00885843"/>
    <w:rsid w:val="00885AA4"/>
    <w:rsid w:val="00885E5B"/>
    <w:rsid w:val="00886169"/>
    <w:rsid w:val="008861FC"/>
    <w:rsid w:val="00886685"/>
    <w:rsid w:val="008867D7"/>
    <w:rsid w:val="00886954"/>
    <w:rsid w:val="0088780F"/>
    <w:rsid w:val="0089010B"/>
    <w:rsid w:val="008907C4"/>
    <w:rsid w:val="00890833"/>
    <w:rsid w:val="00890C8F"/>
    <w:rsid w:val="008918CB"/>
    <w:rsid w:val="008920A9"/>
    <w:rsid w:val="008927E6"/>
    <w:rsid w:val="00892F26"/>
    <w:rsid w:val="0089331A"/>
    <w:rsid w:val="00893445"/>
    <w:rsid w:val="00893FD4"/>
    <w:rsid w:val="00895282"/>
    <w:rsid w:val="00895551"/>
    <w:rsid w:val="00895FF8"/>
    <w:rsid w:val="008971D7"/>
    <w:rsid w:val="00897855"/>
    <w:rsid w:val="008A00EE"/>
    <w:rsid w:val="008A0D44"/>
    <w:rsid w:val="008A12A7"/>
    <w:rsid w:val="008A143B"/>
    <w:rsid w:val="008A22A4"/>
    <w:rsid w:val="008A3AA7"/>
    <w:rsid w:val="008A40A5"/>
    <w:rsid w:val="008A5378"/>
    <w:rsid w:val="008A58CF"/>
    <w:rsid w:val="008A5B3F"/>
    <w:rsid w:val="008A6206"/>
    <w:rsid w:val="008A69A4"/>
    <w:rsid w:val="008A7297"/>
    <w:rsid w:val="008A77F7"/>
    <w:rsid w:val="008B12C2"/>
    <w:rsid w:val="008B244B"/>
    <w:rsid w:val="008B277C"/>
    <w:rsid w:val="008B38BA"/>
    <w:rsid w:val="008B3A31"/>
    <w:rsid w:val="008B4803"/>
    <w:rsid w:val="008B4F23"/>
    <w:rsid w:val="008B5191"/>
    <w:rsid w:val="008B5787"/>
    <w:rsid w:val="008B58FD"/>
    <w:rsid w:val="008B6650"/>
    <w:rsid w:val="008B6659"/>
    <w:rsid w:val="008B671A"/>
    <w:rsid w:val="008B6D0D"/>
    <w:rsid w:val="008B709E"/>
    <w:rsid w:val="008B7185"/>
    <w:rsid w:val="008B7381"/>
    <w:rsid w:val="008B7630"/>
    <w:rsid w:val="008B78F1"/>
    <w:rsid w:val="008B7AF7"/>
    <w:rsid w:val="008C00DD"/>
    <w:rsid w:val="008C0735"/>
    <w:rsid w:val="008C0870"/>
    <w:rsid w:val="008C175A"/>
    <w:rsid w:val="008C1784"/>
    <w:rsid w:val="008C188A"/>
    <w:rsid w:val="008C28B2"/>
    <w:rsid w:val="008C2AFC"/>
    <w:rsid w:val="008C37AA"/>
    <w:rsid w:val="008C3F69"/>
    <w:rsid w:val="008C3FAE"/>
    <w:rsid w:val="008C450D"/>
    <w:rsid w:val="008C46EC"/>
    <w:rsid w:val="008C4D9B"/>
    <w:rsid w:val="008C521D"/>
    <w:rsid w:val="008C64EE"/>
    <w:rsid w:val="008C669C"/>
    <w:rsid w:val="008C7557"/>
    <w:rsid w:val="008C7D89"/>
    <w:rsid w:val="008D0540"/>
    <w:rsid w:val="008D1A69"/>
    <w:rsid w:val="008D1F01"/>
    <w:rsid w:val="008D1F81"/>
    <w:rsid w:val="008D2BB3"/>
    <w:rsid w:val="008D2D04"/>
    <w:rsid w:val="008D3E41"/>
    <w:rsid w:val="008D3E58"/>
    <w:rsid w:val="008D4224"/>
    <w:rsid w:val="008D4716"/>
    <w:rsid w:val="008D54C1"/>
    <w:rsid w:val="008D577A"/>
    <w:rsid w:val="008D616F"/>
    <w:rsid w:val="008D6486"/>
    <w:rsid w:val="008D6B85"/>
    <w:rsid w:val="008D7014"/>
    <w:rsid w:val="008D738B"/>
    <w:rsid w:val="008D7560"/>
    <w:rsid w:val="008D7A94"/>
    <w:rsid w:val="008E0577"/>
    <w:rsid w:val="008E087C"/>
    <w:rsid w:val="008E0C0B"/>
    <w:rsid w:val="008E1AEC"/>
    <w:rsid w:val="008E2502"/>
    <w:rsid w:val="008E3721"/>
    <w:rsid w:val="008E3824"/>
    <w:rsid w:val="008E3CC0"/>
    <w:rsid w:val="008E3DD9"/>
    <w:rsid w:val="008E3E6E"/>
    <w:rsid w:val="008E456C"/>
    <w:rsid w:val="008E499B"/>
    <w:rsid w:val="008E49C5"/>
    <w:rsid w:val="008E4FEC"/>
    <w:rsid w:val="008E52F2"/>
    <w:rsid w:val="008E54B5"/>
    <w:rsid w:val="008E651F"/>
    <w:rsid w:val="008E6809"/>
    <w:rsid w:val="008E7311"/>
    <w:rsid w:val="008E7B42"/>
    <w:rsid w:val="008E7D29"/>
    <w:rsid w:val="008F02F5"/>
    <w:rsid w:val="008F16F3"/>
    <w:rsid w:val="008F1888"/>
    <w:rsid w:val="008F1F3E"/>
    <w:rsid w:val="008F220F"/>
    <w:rsid w:val="008F2FE3"/>
    <w:rsid w:val="008F359D"/>
    <w:rsid w:val="008F3CEE"/>
    <w:rsid w:val="008F412D"/>
    <w:rsid w:val="008F41F5"/>
    <w:rsid w:val="008F4460"/>
    <w:rsid w:val="008F4637"/>
    <w:rsid w:val="008F4808"/>
    <w:rsid w:val="008F4E0D"/>
    <w:rsid w:val="008F5228"/>
    <w:rsid w:val="008F5C64"/>
    <w:rsid w:val="008F5D70"/>
    <w:rsid w:val="008F63CB"/>
    <w:rsid w:val="008F6A56"/>
    <w:rsid w:val="008F7903"/>
    <w:rsid w:val="008F7A5D"/>
    <w:rsid w:val="009003F3"/>
    <w:rsid w:val="00900CBE"/>
    <w:rsid w:val="00900F21"/>
    <w:rsid w:val="00901235"/>
    <w:rsid w:val="009017C0"/>
    <w:rsid w:val="00902458"/>
    <w:rsid w:val="0090250B"/>
    <w:rsid w:val="009027CC"/>
    <w:rsid w:val="00902A1B"/>
    <w:rsid w:val="00903039"/>
    <w:rsid w:val="00903332"/>
    <w:rsid w:val="00903628"/>
    <w:rsid w:val="0090477F"/>
    <w:rsid w:val="00904AFB"/>
    <w:rsid w:val="00905446"/>
    <w:rsid w:val="00905D7A"/>
    <w:rsid w:val="00905E77"/>
    <w:rsid w:val="00906551"/>
    <w:rsid w:val="009074FF"/>
    <w:rsid w:val="00907734"/>
    <w:rsid w:val="00907CF3"/>
    <w:rsid w:val="00910148"/>
    <w:rsid w:val="00910717"/>
    <w:rsid w:val="0091140F"/>
    <w:rsid w:val="00911D83"/>
    <w:rsid w:val="00911FB0"/>
    <w:rsid w:val="00912304"/>
    <w:rsid w:val="009127A4"/>
    <w:rsid w:val="009131FE"/>
    <w:rsid w:val="009133A1"/>
    <w:rsid w:val="009141FE"/>
    <w:rsid w:val="00914491"/>
    <w:rsid w:val="009145DE"/>
    <w:rsid w:val="0091492C"/>
    <w:rsid w:val="0091497F"/>
    <w:rsid w:val="00914AEB"/>
    <w:rsid w:val="00914CC3"/>
    <w:rsid w:val="0091549D"/>
    <w:rsid w:val="00915511"/>
    <w:rsid w:val="00916C6C"/>
    <w:rsid w:val="00916EC7"/>
    <w:rsid w:val="009171FF"/>
    <w:rsid w:val="00917FF8"/>
    <w:rsid w:val="00920551"/>
    <w:rsid w:val="009205CA"/>
    <w:rsid w:val="00921B18"/>
    <w:rsid w:val="00921BDB"/>
    <w:rsid w:val="00921D30"/>
    <w:rsid w:val="009224B4"/>
    <w:rsid w:val="009224DE"/>
    <w:rsid w:val="009227C4"/>
    <w:rsid w:val="009227C8"/>
    <w:rsid w:val="009227EC"/>
    <w:rsid w:val="00922870"/>
    <w:rsid w:val="009234F7"/>
    <w:rsid w:val="00923CC3"/>
    <w:rsid w:val="00924408"/>
    <w:rsid w:val="00924520"/>
    <w:rsid w:val="00925416"/>
    <w:rsid w:val="009257AC"/>
    <w:rsid w:val="00925CEA"/>
    <w:rsid w:val="0092622A"/>
    <w:rsid w:val="0092680B"/>
    <w:rsid w:val="00926E1C"/>
    <w:rsid w:val="00926F8E"/>
    <w:rsid w:val="00927662"/>
    <w:rsid w:val="00927D1D"/>
    <w:rsid w:val="009300E2"/>
    <w:rsid w:val="009309D7"/>
    <w:rsid w:val="009309DC"/>
    <w:rsid w:val="00930A61"/>
    <w:rsid w:val="00930FB4"/>
    <w:rsid w:val="00931DF1"/>
    <w:rsid w:val="009321DC"/>
    <w:rsid w:val="00932EE6"/>
    <w:rsid w:val="00933039"/>
    <w:rsid w:val="009332B6"/>
    <w:rsid w:val="00933A6E"/>
    <w:rsid w:val="00933B07"/>
    <w:rsid w:val="00934266"/>
    <w:rsid w:val="00934A4F"/>
    <w:rsid w:val="00934AD8"/>
    <w:rsid w:val="00934C73"/>
    <w:rsid w:val="00934FC9"/>
    <w:rsid w:val="00935046"/>
    <w:rsid w:val="00935304"/>
    <w:rsid w:val="00935379"/>
    <w:rsid w:val="00935A10"/>
    <w:rsid w:val="00935DBB"/>
    <w:rsid w:val="009363A8"/>
    <w:rsid w:val="0093652C"/>
    <w:rsid w:val="00936D82"/>
    <w:rsid w:val="009412AB"/>
    <w:rsid w:val="0094170C"/>
    <w:rsid w:val="0094177B"/>
    <w:rsid w:val="009419F0"/>
    <w:rsid w:val="00941AD2"/>
    <w:rsid w:val="009420FF"/>
    <w:rsid w:val="0094215C"/>
    <w:rsid w:val="00942422"/>
    <w:rsid w:val="00942E47"/>
    <w:rsid w:val="0094379C"/>
    <w:rsid w:val="00943BF5"/>
    <w:rsid w:val="009441D1"/>
    <w:rsid w:val="009449DF"/>
    <w:rsid w:val="00944FC9"/>
    <w:rsid w:val="009453F1"/>
    <w:rsid w:val="0094542C"/>
    <w:rsid w:val="00945E58"/>
    <w:rsid w:val="00946963"/>
    <w:rsid w:val="009470BA"/>
    <w:rsid w:val="00947C7C"/>
    <w:rsid w:val="00950C7E"/>
    <w:rsid w:val="00950D4B"/>
    <w:rsid w:val="00950E39"/>
    <w:rsid w:val="0095137A"/>
    <w:rsid w:val="00952A2B"/>
    <w:rsid w:val="00952A65"/>
    <w:rsid w:val="00952DCB"/>
    <w:rsid w:val="009539FE"/>
    <w:rsid w:val="00953FBE"/>
    <w:rsid w:val="0095411F"/>
    <w:rsid w:val="009543FE"/>
    <w:rsid w:val="0095443F"/>
    <w:rsid w:val="009544F4"/>
    <w:rsid w:val="00954918"/>
    <w:rsid w:val="00954CA2"/>
    <w:rsid w:val="00955088"/>
    <w:rsid w:val="00955945"/>
    <w:rsid w:val="00956069"/>
    <w:rsid w:val="009567ED"/>
    <w:rsid w:val="00956ADA"/>
    <w:rsid w:val="00956CB2"/>
    <w:rsid w:val="009607DB"/>
    <w:rsid w:val="00961543"/>
    <w:rsid w:val="00961D53"/>
    <w:rsid w:val="00961F1D"/>
    <w:rsid w:val="009620E7"/>
    <w:rsid w:val="0096285E"/>
    <w:rsid w:val="00962A1B"/>
    <w:rsid w:val="00962FC9"/>
    <w:rsid w:val="00963819"/>
    <w:rsid w:val="00963EAE"/>
    <w:rsid w:val="009643C6"/>
    <w:rsid w:val="009647FF"/>
    <w:rsid w:val="00965CBF"/>
    <w:rsid w:val="0096600A"/>
    <w:rsid w:val="009661F1"/>
    <w:rsid w:val="00966896"/>
    <w:rsid w:val="00966CCA"/>
    <w:rsid w:val="00966F2A"/>
    <w:rsid w:val="009672C4"/>
    <w:rsid w:val="00967FB3"/>
    <w:rsid w:val="00970D9F"/>
    <w:rsid w:val="0097117F"/>
    <w:rsid w:val="00971941"/>
    <w:rsid w:val="00971A8D"/>
    <w:rsid w:val="00971DAF"/>
    <w:rsid w:val="00971FA4"/>
    <w:rsid w:val="009723CB"/>
    <w:rsid w:val="009732F3"/>
    <w:rsid w:val="009735EE"/>
    <w:rsid w:val="00973958"/>
    <w:rsid w:val="00974F6B"/>
    <w:rsid w:val="00975D14"/>
    <w:rsid w:val="009762A3"/>
    <w:rsid w:val="00976C9B"/>
    <w:rsid w:val="009779D9"/>
    <w:rsid w:val="0098032D"/>
    <w:rsid w:val="00980638"/>
    <w:rsid w:val="0098091A"/>
    <w:rsid w:val="009809C6"/>
    <w:rsid w:val="00980ABE"/>
    <w:rsid w:val="00980C01"/>
    <w:rsid w:val="00980FF0"/>
    <w:rsid w:val="0098101B"/>
    <w:rsid w:val="00981132"/>
    <w:rsid w:val="00982787"/>
    <w:rsid w:val="00982975"/>
    <w:rsid w:val="0098334F"/>
    <w:rsid w:val="009834FD"/>
    <w:rsid w:val="009844FE"/>
    <w:rsid w:val="0098470C"/>
    <w:rsid w:val="00984F40"/>
    <w:rsid w:val="00985B0E"/>
    <w:rsid w:val="009862DF"/>
    <w:rsid w:val="00986EE2"/>
    <w:rsid w:val="0098704D"/>
    <w:rsid w:val="009870E6"/>
    <w:rsid w:val="00987303"/>
    <w:rsid w:val="00990614"/>
    <w:rsid w:val="0099082F"/>
    <w:rsid w:val="00991562"/>
    <w:rsid w:val="009919CB"/>
    <w:rsid w:val="00991C71"/>
    <w:rsid w:val="00991E41"/>
    <w:rsid w:val="0099238E"/>
    <w:rsid w:val="0099258C"/>
    <w:rsid w:val="00993315"/>
    <w:rsid w:val="0099394F"/>
    <w:rsid w:val="00993ADE"/>
    <w:rsid w:val="0099465F"/>
    <w:rsid w:val="00994A9E"/>
    <w:rsid w:val="009951F5"/>
    <w:rsid w:val="009952CA"/>
    <w:rsid w:val="00995F30"/>
    <w:rsid w:val="00996093"/>
    <w:rsid w:val="0099633B"/>
    <w:rsid w:val="00996A08"/>
    <w:rsid w:val="00996ADE"/>
    <w:rsid w:val="009978B2"/>
    <w:rsid w:val="009A011E"/>
    <w:rsid w:val="009A0320"/>
    <w:rsid w:val="009A0F52"/>
    <w:rsid w:val="009A192A"/>
    <w:rsid w:val="009A1991"/>
    <w:rsid w:val="009A1E92"/>
    <w:rsid w:val="009A3292"/>
    <w:rsid w:val="009A33AC"/>
    <w:rsid w:val="009A48F0"/>
    <w:rsid w:val="009A4B65"/>
    <w:rsid w:val="009A4C1D"/>
    <w:rsid w:val="009A50EC"/>
    <w:rsid w:val="009A603C"/>
    <w:rsid w:val="009A6FAB"/>
    <w:rsid w:val="009B01C5"/>
    <w:rsid w:val="009B0501"/>
    <w:rsid w:val="009B0B9F"/>
    <w:rsid w:val="009B0C9C"/>
    <w:rsid w:val="009B0F4C"/>
    <w:rsid w:val="009B1827"/>
    <w:rsid w:val="009B1CA2"/>
    <w:rsid w:val="009B1FFA"/>
    <w:rsid w:val="009B2435"/>
    <w:rsid w:val="009B2CA4"/>
    <w:rsid w:val="009B2EA6"/>
    <w:rsid w:val="009B3318"/>
    <w:rsid w:val="009B3DDC"/>
    <w:rsid w:val="009B417F"/>
    <w:rsid w:val="009B4682"/>
    <w:rsid w:val="009B4B43"/>
    <w:rsid w:val="009B50C0"/>
    <w:rsid w:val="009B55AE"/>
    <w:rsid w:val="009B5625"/>
    <w:rsid w:val="009B5B14"/>
    <w:rsid w:val="009B6F1F"/>
    <w:rsid w:val="009B7655"/>
    <w:rsid w:val="009B79CF"/>
    <w:rsid w:val="009B7B5F"/>
    <w:rsid w:val="009B7BDA"/>
    <w:rsid w:val="009C041C"/>
    <w:rsid w:val="009C055E"/>
    <w:rsid w:val="009C1324"/>
    <w:rsid w:val="009C1959"/>
    <w:rsid w:val="009C1C77"/>
    <w:rsid w:val="009C25D6"/>
    <w:rsid w:val="009C2B39"/>
    <w:rsid w:val="009C3663"/>
    <w:rsid w:val="009C39BB"/>
    <w:rsid w:val="009C4598"/>
    <w:rsid w:val="009C46D3"/>
    <w:rsid w:val="009C4840"/>
    <w:rsid w:val="009C5743"/>
    <w:rsid w:val="009C5B7F"/>
    <w:rsid w:val="009C607E"/>
    <w:rsid w:val="009C70E3"/>
    <w:rsid w:val="009C73E0"/>
    <w:rsid w:val="009C7AA2"/>
    <w:rsid w:val="009C7C23"/>
    <w:rsid w:val="009D0530"/>
    <w:rsid w:val="009D1444"/>
    <w:rsid w:val="009D15CB"/>
    <w:rsid w:val="009D24BD"/>
    <w:rsid w:val="009D252C"/>
    <w:rsid w:val="009D28AD"/>
    <w:rsid w:val="009D28DC"/>
    <w:rsid w:val="009D37AB"/>
    <w:rsid w:val="009D3AF6"/>
    <w:rsid w:val="009D3D2E"/>
    <w:rsid w:val="009D4481"/>
    <w:rsid w:val="009D4DB3"/>
    <w:rsid w:val="009D540D"/>
    <w:rsid w:val="009D54DF"/>
    <w:rsid w:val="009D5647"/>
    <w:rsid w:val="009D62BC"/>
    <w:rsid w:val="009D6C5E"/>
    <w:rsid w:val="009D7395"/>
    <w:rsid w:val="009E0227"/>
    <w:rsid w:val="009E0595"/>
    <w:rsid w:val="009E05CB"/>
    <w:rsid w:val="009E0A3D"/>
    <w:rsid w:val="009E1FF1"/>
    <w:rsid w:val="009E2863"/>
    <w:rsid w:val="009E33BE"/>
    <w:rsid w:val="009E34C3"/>
    <w:rsid w:val="009E3881"/>
    <w:rsid w:val="009E3A98"/>
    <w:rsid w:val="009E3BF5"/>
    <w:rsid w:val="009E4B2D"/>
    <w:rsid w:val="009E5CD4"/>
    <w:rsid w:val="009E645C"/>
    <w:rsid w:val="009E6A6E"/>
    <w:rsid w:val="009F015E"/>
    <w:rsid w:val="009F0E64"/>
    <w:rsid w:val="009F1B0D"/>
    <w:rsid w:val="009F1B4A"/>
    <w:rsid w:val="009F29AC"/>
    <w:rsid w:val="009F2A5C"/>
    <w:rsid w:val="009F38D9"/>
    <w:rsid w:val="009F3E93"/>
    <w:rsid w:val="009F40FC"/>
    <w:rsid w:val="009F4116"/>
    <w:rsid w:val="009F4E87"/>
    <w:rsid w:val="009F50D1"/>
    <w:rsid w:val="009F55DB"/>
    <w:rsid w:val="009F5A50"/>
    <w:rsid w:val="009F5FCD"/>
    <w:rsid w:val="009F6206"/>
    <w:rsid w:val="009F64AE"/>
    <w:rsid w:val="009F6576"/>
    <w:rsid w:val="009F65FC"/>
    <w:rsid w:val="009F6B68"/>
    <w:rsid w:val="009F6DC4"/>
    <w:rsid w:val="009F6E3F"/>
    <w:rsid w:val="00A015DB"/>
    <w:rsid w:val="00A0291C"/>
    <w:rsid w:val="00A03FCF"/>
    <w:rsid w:val="00A040E6"/>
    <w:rsid w:val="00A046BA"/>
    <w:rsid w:val="00A04E34"/>
    <w:rsid w:val="00A05285"/>
    <w:rsid w:val="00A05519"/>
    <w:rsid w:val="00A05553"/>
    <w:rsid w:val="00A059DC"/>
    <w:rsid w:val="00A05CC0"/>
    <w:rsid w:val="00A06A3E"/>
    <w:rsid w:val="00A06DF6"/>
    <w:rsid w:val="00A07529"/>
    <w:rsid w:val="00A07C49"/>
    <w:rsid w:val="00A07F26"/>
    <w:rsid w:val="00A10315"/>
    <w:rsid w:val="00A108CD"/>
    <w:rsid w:val="00A10AFB"/>
    <w:rsid w:val="00A11850"/>
    <w:rsid w:val="00A126B2"/>
    <w:rsid w:val="00A12A80"/>
    <w:rsid w:val="00A12E73"/>
    <w:rsid w:val="00A132C2"/>
    <w:rsid w:val="00A13D2F"/>
    <w:rsid w:val="00A14167"/>
    <w:rsid w:val="00A14207"/>
    <w:rsid w:val="00A14786"/>
    <w:rsid w:val="00A14C02"/>
    <w:rsid w:val="00A14D7A"/>
    <w:rsid w:val="00A15228"/>
    <w:rsid w:val="00A15337"/>
    <w:rsid w:val="00A156BD"/>
    <w:rsid w:val="00A15829"/>
    <w:rsid w:val="00A16490"/>
    <w:rsid w:val="00A1675D"/>
    <w:rsid w:val="00A16767"/>
    <w:rsid w:val="00A1781E"/>
    <w:rsid w:val="00A2045A"/>
    <w:rsid w:val="00A20688"/>
    <w:rsid w:val="00A21EE0"/>
    <w:rsid w:val="00A22BD8"/>
    <w:rsid w:val="00A22DC3"/>
    <w:rsid w:val="00A236D6"/>
    <w:rsid w:val="00A23A5E"/>
    <w:rsid w:val="00A23EB7"/>
    <w:rsid w:val="00A2405A"/>
    <w:rsid w:val="00A2409A"/>
    <w:rsid w:val="00A24CE4"/>
    <w:rsid w:val="00A26780"/>
    <w:rsid w:val="00A3010B"/>
    <w:rsid w:val="00A30A8B"/>
    <w:rsid w:val="00A30F4C"/>
    <w:rsid w:val="00A32DC4"/>
    <w:rsid w:val="00A33634"/>
    <w:rsid w:val="00A3373F"/>
    <w:rsid w:val="00A34010"/>
    <w:rsid w:val="00A34206"/>
    <w:rsid w:val="00A34310"/>
    <w:rsid w:val="00A34A2C"/>
    <w:rsid w:val="00A35597"/>
    <w:rsid w:val="00A36E62"/>
    <w:rsid w:val="00A37457"/>
    <w:rsid w:val="00A40853"/>
    <w:rsid w:val="00A409E0"/>
    <w:rsid w:val="00A410B8"/>
    <w:rsid w:val="00A41774"/>
    <w:rsid w:val="00A4295E"/>
    <w:rsid w:val="00A42DD7"/>
    <w:rsid w:val="00A42ED7"/>
    <w:rsid w:val="00A42F09"/>
    <w:rsid w:val="00A43181"/>
    <w:rsid w:val="00A43280"/>
    <w:rsid w:val="00A44783"/>
    <w:rsid w:val="00A45D32"/>
    <w:rsid w:val="00A46188"/>
    <w:rsid w:val="00A465FA"/>
    <w:rsid w:val="00A46D8A"/>
    <w:rsid w:val="00A47824"/>
    <w:rsid w:val="00A47DBE"/>
    <w:rsid w:val="00A5009A"/>
    <w:rsid w:val="00A50374"/>
    <w:rsid w:val="00A5181B"/>
    <w:rsid w:val="00A51A48"/>
    <w:rsid w:val="00A526D8"/>
    <w:rsid w:val="00A529CA"/>
    <w:rsid w:val="00A52C30"/>
    <w:rsid w:val="00A52D87"/>
    <w:rsid w:val="00A53E08"/>
    <w:rsid w:val="00A54010"/>
    <w:rsid w:val="00A556AB"/>
    <w:rsid w:val="00A5574F"/>
    <w:rsid w:val="00A55BED"/>
    <w:rsid w:val="00A561C0"/>
    <w:rsid w:val="00A563B1"/>
    <w:rsid w:val="00A56739"/>
    <w:rsid w:val="00A56CAF"/>
    <w:rsid w:val="00A56E0F"/>
    <w:rsid w:val="00A570D5"/>
    <w:rsid w:val="00A572E4"/>
    <w:rsid w:val="00A57311"/>
    <w:rsid w:val="00A57B13"/>
    <w:rsid w:val="00A57CBE"/>
    <w:rsid w:val="00A57D99"/>
    <w:rsid w:val="00A601E7"/>
    <w:rsid w:val="00A604B3"/>
    <w:rsid w:val="00A610FD"/>
    <w:rsid w:val="00A611E0"/>
    <w:rsid w:val="00A61368"/>
    <w:rsid w:val="00A618F5"/>
    <w:rsid w:val="00A627CA"/>
    <w:rsid w:val="00A630A3"/>
    <w:rsid w:val="00A63136"/>
    <w:rsid w:val="00A63183"/>
    <w:rsid w:val="00A63277"/>
    <w:rsid w:val="00A648E8"/>
    <w:rsid w:val="00A64D9A"/>
    <w:rsid w:val="00A64DC9"/>
    <w:rsid w:val="00A6548E"/>
    <w:rsid w:val="00A6607B"/>
    <w:rsid w:val="00A66E80"/>
    <w:rsid w:val="00A66F34"/>
    <w:rsid w:val="00A7018A"/>
    <w:rsid w:val="00A7061E"/>
    <w:rsid w:val="00A70B4A"/>
    <w:rsid w:val="00A70E0F"/>
    <w:rsid w:val="00A71660"/>
    <w:rsid w:val="00A71E15"/>
    <w:rsid w:val="00A72353"/>
    <w:rsid w:val="00A72EA8"/>
    <w:rsid w:val="00A73169"/>
    <w:rsid w:val="00A73802"/>
    <w:rsid w:val="00A7403A"/>
    <w:rsid w:val="00A7446A"/>
    <w:rsid w:val="00A74C55"/>
    <w:rsid w:val="00A75051"/>
    <w:rsid w:val="00A753FE"/>
    <w:rsid w:val="00A75699"/>
    <w:rsid w:val="00A75AAF"/>
    <w:rsid w:val="00A75EC2"/>
    <w:rsid w:val="00A76357"/>
    <w:rsid w:val="00A7644E"/>
    <w:rsid w:val="00A77149"/>
    <w:rsid w:val="00A7751E"/>
    <w:rsid w:val="00A778B1"/>
    <w:rsid w:val="00A77B94"/>
    <w:rsid w:val="00A77D14"/>
    <w:rsid w:val="00A804A7"/>
    <w:rsid w:val="00A805A1"/>
    <w:rsid w:val="00A80CAE"/>
    <w:rsid w:val="00A80CE4"/>
    <w:rsid w:val="00A81D0F"/>
    <w:rsid w:val="00A821C8"/>
    <w:rsid w:val="00A822C0"/>
    <w:rsid w:val="00A82396"/>
    <w:rsid w:val="00A82EFB"/>
    <w:rsid w:val="00A831F7"/>
    <w:rsid w:val="00A837E1"/>
    <w:rsid w:val="00A85C26"/>
    <w:rsid w:val="00A85D41"/>
    <w:rsid w:val="00A8605D"/>
    <w:rsid w:val="00A862BB"/>
    <w:rsid w:val="00A874BF"/>
    <w:rsid w:val="00A87511"/>
    <w:rsid w:val="00A87A81"/>
    <w:rsid w:val="00A906B4"/>
    <w:rsid w:val="00A9081A"/>
    <w:rsid w:val="00A916A7"/>
    <w:rsid w:val="00A929E8"/>
    <w:rsid w:val="00A936BF"/>
    <w:rsid w:val="00A93747"/>
    <w:rsid w:val="00A93E71"/>
    <w:rsid w:val="00A940B5"/>
    <w:rsid w:val="00A9436E"/>
    <w:rsid w:val="00A94691"/>
    <w:rsid w:val="00A94887"/>
    <w:rsid w:val="00A94A35"/>
    <w:rsid w:val="00A956FD"/>
    <w:rsid w:val="00A95889"/>
    <w:rsid w:val="00A95E70"/>
    <w:rsid w:val="00A9665E"/>
    <w:rsid w:val="00A97781"/>
    <w:rsid w:val="00A97E74"/>
    <w:rsid w:val="00AA055A"/>
    <w:rsid w:val="00AA0CD5"/>
    <w:rsid w:val="00AA0F42"/>
    <w:rsid w:val="00AA1B41"/>
    <w:rsid w:val="00AA2103"/>
    <w:rsid w:val="00AA21CC"/>
    <w:rsid w:val="00AA22E7"/>
    <w:rsid w:val="00AA2BF5"/>
    <w:rsid w:val="00AA2D78"/>
    <w:rsid w:val="00AA325C"/>
    <w:rsid w:val="00AA4098"/>
    <w:rsid w:val="00AA50C5"/>
    <w:rsid w:val="00AA5642"/>
    <w:rsid w:val="00AA5EB8"/>
    <w:rsid w:val="00AA5EEE"/>
    <w:rsid w:val="00AA5F23"/>
    <w:rsid w:val="00AA6403"/>
    <w:rsid w:val="00AA6A3E"/>
    <w:rsid w:val="00AA6AAD"/>
    <w:rsid w:val="00AA7A49"/>
    <w:rsid w:val="00AB09A7"/>
    <w:rsid w:val="00AB11FB"/>
    <w:rsid w:val="00AB14DC"/>
    <w:rsid w:val="00AB157E"/>
    <w:rsid w:val="00AB16E2"/>
    <w:rsid w:val="00AB2120"/>
    <w:rsid w:val="00AB2997"/>
    <w:rsid w:val="00AB2C36"/>
    <w:rsid w:val="00AB3138"/>
    <w:rsid w:val="00AB31D8"/>
    <w:rsid w:val="00AB3A92"/>
    <w:rsid w:val="00AB3BC4"/>
    <w:rsid w:val="00AB3FA9"/>
    <w:rsid w:val="00AB4500"/>
    <w:rsid w:val="00AB49F7"/>
    <w:rsid w:val="00AB4E2F"/>
    <w:rsid w:val="00AB548E"/>
    <w:rsid w:val="00AB5BD2"/>
    <w:rsid w:val="00AB5FCF"/>
    <w:rsid w:val="00AB64B4"/>
    <w:rsid w:val="00AB69C5"/>
    <w:rsid w:val="00AC037F"/>
    <w:rsid w:val="00AC0B37"/>
    <w:rsid w:val="00AC15C1"/>
    <w:rsid w:val="00AC1618"/>
    <w:rsid w:val="00AC2605"/>
    <w:rsid w:val="00AC2D88"/>
    <w:rsid w:val="00AC324C"/>
    <w:rsid w:val="00AC3290"/>
    <w:rsid w:val="00AC3D54"/>
    <w:rsid w:val="00AC3DB1"/>
    <w:rsid w:val="00AC4138"/>
    <w:rsid w:val="00AC428D"/>
    <w:rsid w:val="00AC45B6"/>
    <w:rsid w:val="00AC4CDB"/>
    <w:rsid w:val="00AC570C"/>
    <w:rsid w:val="00AC5CA1"/>
    <w:rsid w:val="00AC5DF5"/>
    <w:rsid w:val="00AC61BF"/>
    <w:rsid w:val="00AC6393"/>
    <w:rsid w:val="00AC66C8"/>
    <w:rsid w:val="00AC6BB2"/>
    <w:rsid w:val="00AC6DBF"/>
    <w:rsid w:val="00AC711C"/>
    <w:rsid w:val="00AC7203"/>
    <w:rsid w:val="00AC76E6"/>
    <w:rsid w:val="00AC7A58"/>
    <w:rsid w:val="00AC7E29"/>
    <w:rsid w:val="00AC7E91"/>
    <w:rsid w:val="00AD0501"/>
    <w:rsid w:val="00AD0D9D"/>
    <w:rsid w:val="00AD11DA"/>
    <w:rsid w:val="00AD1C8B"/>
    <w:rsid w:val="00AD21F3"/>
    <w:rsid w:val="00AD49A5"/>
    <w:rsid w:val="00AD4DE0"/>
    <w:rsid w:val="00AD5382"/>
    <w:rsid w:val="00AD57FC"/>
    <w:rsid w:val="00AD5EB0"/>
    <w:rsid w:val="00AD5F12"/>
    <w:rsid w:val="00AD6424"/>
    <w:rsid w:val="00AD6994"/>
    <w:rsid w:val="00AD6EEA"/>
    <w:rsid w:val="00AD7477"/>
    <w:rsid w:val="00AD77F6"/>
    <w:rsid w:val="00AD7B7B"/>
    <w:rsid w:val="00AE0B89"/>
    <w:rsid w:val="00AE0DF1"/>
    <w:rsid w:val="00AE1C4B"/>
    <w:rsid w:val="00AE2ADE"/>
    <w:rsid w:val="00AE2DD4"/>
    <w:rsid w:val="00AE2F8B"/>
    <w:rsid w:val="00AE405F"/>
    <w:rsid w:val="00AE49BB"/>
    <w:rsid w:val="00AE50D9"/>
    <w:rsid w:val="00AE693C"/>
    <w:rsid w:val="00AE6CCB"/>
    <w:rsid w:val="00AE6DF2"/>
    <w:rsid w:val="00AE77DD"/>
    <w:rsid w:val="00AE7827"/>
    <w:rsid w:val="00AE7E45"/>
    <w:rsid w:val="00AF030D"/>
    <w:rsid w:val="00AF042D"/>
    <w:rsid w:val="00AF1259"/>
    <w:rsid w:val="00AF1354"/>
    <w:rsid w:val="00AF271E"/>
    <w:rsid w:val="00AF3A23"/>
    <w:rsid w:val="00AF3A4B"/>
    <w:rsid w:val="00AF3F55"/>
    <w:rsid w:val="00AF451E"/>
    <w:rsid w:val="00AF4862"/>
    <w:rsid w:val="00AF4965"/>
    <w:rsid w:val="00AF4974"/>
    <w:rsid w:val="00AF50C5"/>
    <w:rsid w:val="00AF6495"/>
    <w:rsid w:val="00AF67B7"/>
    <w:rsid w:val="00AF67D1"/>
    <w:rsid w:val="00AF7A0E"/>
    <w:rsid w:val="00B00184"/>
    <w:rsid w:val="00B00DB0"/>
    <w:rsid w:val="00B011ED"/>
    <w:rsid w:val="00B017E9"/>
    <w:rsid w:val="00B01A69"/>
    <w:rsid w:val="00B01D1A"/>
    <w:rsid w:val="00B01E1B"/>
    <w:rsid w:val="00B01E70"/>
    <w:rsid w:val="00B0249E"/>
    <w:rsid w:val="00B0319F"/>
    <w:rsid w:val="00B03571"/>
    <w:rsid w:val="00B035F5"/>
    <w:rsid w:val="00B03732"/>
    <w:rsid w:val="00B0375A"/>
    <w:rsid w:val="00B04414"/>
    <w:rsid w:val="00B046B9"/>
    <w:rsid w:val="00B0480A"/>
    <w:rsid w:val="00B0493F"/>
    <w:rsid w:val="00B049D8"/>
    <w:rsid w:val="00B04C0B"/>
    <w:rsid w:val="00B04DBA"/>
    <w:rsid w:val="00B054FC"/>
    <w:rsid w:val="00B0572F"/>
    <w:rsid w:val="00B066A0"/>
    <w:rsid w:val="00B0723E"/>
    <w:rsid w:val="00B0761F"/>
    <w:rsid w:val="00B07905"/>
    <w:rsid w:val="00B07983"/>
    <w:rsid w:val="00B1092A"/>
    <w:rsid w:val="00B10AAB"/>
    <w:rsid w:val="00B112AB"/>
    <w:rsid w:val="00B118C4"/>
    <w:rsid w:val="00B12502"/>
    <w:rsid w:val="00B1265E"/>
    <w:rsid w:val="00B12F51"/>
    <w:rsid w:val="00B1340F"/>
    <w:rsid w:val="00B1398C"/>
    <w:rsid w:val="00B14C06"/>
    <w:rsid w:val="00B14CBE"/>
    <w:rsid w:val="00B16173"/>
    <w:rsid w:val="00B16654"/>
    <w:rsid w:val="00B17F7B"/>
    <w:rsid w:val="00B20D5F"/>
    <w:rsid w:val="00B20F5E"/>
    <w:rsid w:val="00B212F0"/>
    <w:rsid w:val="00B21659"/>
    <w:rsid w:val="00B21C34"/>
    <w:rsid w:val="00B21CB7"/>
    <w:rsid w:val="00B21EB0"/>
    <w:rsid w:val="00B21FAF"/>
    <w:rsid w:val="00B224ED"/>
    <w:rsid w:val="00B227F1"/>
    <w:rsid w:val="00B22E17"/>
    <w:rsid w:val="00B231B6"/>
    <w:rsid w:val="00B23969"/>
    <w:rsid w:val="00B24C9F"/>
    <w:rsid w:val="00B24F27"/>
    <w:rsid w:val="00B258A2"/>
    <w:rsid w:val="00B26435"/>
    <w:rsid w:val="00B2778E"/>
    <w:rsid w:val="00B279CC"/>
    <w:rsid w:val="00B3066D"/>
    <w:rsid w:val="00B30D28"/>
    <w:rsid w:val="00B30F12"/>
    <w:rsid w:val="00B3106A"/>
    <w:rsid w:val="00B323CC"/>
    <w:rsid w:val="00B3287C"/>
    <w:rsid w:val="00B328C0"/>
    <w:rsid w:val="00B32A09"/>
    <w:rsid w:val="00B32B21"/>
    <w:rsid w:val="00B33700"/>
    <w:rsid w:val="00B33FE0"/>
    <w:rsid w:val="00B341D6"/>
    <w:rsid w:val="00B35A5E"/>
    <w:rsid w:val="00B35E1E"/>
    <w:rsid w:val="00B35E90"/>
    <w:rsid w:val="00B36651"/>
    <w:rsid w:val="00B36930"/>
    <w:rsid w:val="00B36F1B"/>
    <w:rsid w:val="00B375A8"/>
    <w:rsid w:val="00B375EA"/>
    <w:rsid w:val="00B40F33"/>
    <w:rsid w:val="00B410E8"/>
    <w:rsid w:val="00B41100"/>
    <w:rsid w:val="00B414D1"/>
    <w:rsid w:val="00B41D2E"/>
    <w:rsid w:val="00B41F4F"/>
    <w:rsid w:val="00B4211A"/>
    <w:rsid w:val="00B42242"/>
    <w:rsid w:val="00B42458"/>
    <w:rsid w:val="00B42A8A"/>
    <w:rsid w:val="00B4314C"/>
    <w:rsid w:val="00B433F1"/>
    <w:rsid w:val="00B438EC"/>
    <w:rsid w:val="00B438FF"/>
    <w:rsid w:val="00B43DD9"/>
    <w:rsid w:val="00B4441D"/>
    <w:rsid w:val="00B44ED6"/>
    <w:rsid w:val="00B45141"/>
    <w:rsid w:val="00B45B6A"/>
    <w:rsid w:val="00B468F3"/>
    <w:rsid w:val="00B46F53"/>
    <w:rsid w:val="00B47396"/>
    <w:rsid w:val="00B47A7D"/>
    <w:rsid w:val="00B503BF"/>
    <w:rsid w:val="00B512AC"/>
    <w:rsid w:val="00B51547"/>
    <w:rsid w:val="00B51D36"/>
    <w:rsid w:val="00B52C63"/>
    <w:rsid w:val="00B53003"/>
    <w:rsid w:val="00B53689"/>
    <w:rsid w:val="00B53806"/>
    <w:rsid w:val="00B54397"/>
    <w:rsid w:val="00B54405"/>
    <w:rsid w:val="00B54BB8"/>
    <w:rsid w:val="00B5532A"/>
    <w:rsid w:val="00B56EB3"/>
    <w:rsid w:val="00B57460"/>
    <w:rsid w:val="00B57ED8"/>
    <w:rsid w:val="00B6044C"/>
    <w:rsid w:val="00B60994"/>
    <w:rsid w:val="00B61863"/>
    <w:rsid w:val="00B61D0C"/>
    <w:rsid w:val="00B63A87"/>
    <w:rsid w:val="00B644F3"/>
    <w:rsid w:val="00B64A61"/>
    <w:rsid w:val="00B6500A"/>
    <w:rsid w:val="00B650E4"/>
    <w:rsid w:val="00B652C4"/>
    <w:rsid w:val="00B655F4"/>
    <w:rsid w:val="00B65C64"/>
    <w:rsid w:val="00B65E33"/>
    <w:rsid w:val="00B664C1"/>
    <w:rsid w:val="00B6673B"/>
    <w:rsid w:val="00B66E7A"/>
    <w:rsid w:val="00B679A2"/>
    <w:rsid w:val="00B700E6"/>
    <w:rsid w:val="00B70F05"/>
    <w:rsid w:val="00B71009"/>
    <w:rsid w:val="00B71978"/>
    <w:rsid w:val="00B71BDF"/>
    <w:rsid w:val="00B71D46"/>
    <w:rsid w:val="00B7220F"/>
    <w:rsid w:val="00B723C2"/>
    <w:rsid w:val="00B72565"/>
    <w:rsid w:val="00B73103"/>
    <w:rsid w:val="00B73611"/>
    <w:rsid w:val="00B73EC2"/>
    <w:rsid w:val="00B743CE"/>
    <w:rsid w:val="00B74571"/>
    <w:rsid w:val="00B7496C"/>
    <w:rsid w:val="00B749A4"/>
    <w:rsid w:val="00B754BF"/>
    <w:rsid w:val="00B75814"/>
    <w:rsid w:val="00B75867"/>
    <w:rsid w:val="00B75CE3"/>
    <w:rsid w:val="00B75D0D"/>
    <w:rsid w:val="00B763B2"/>
    <w:rsid w:val="00B76896"/>
    <w:rsid w:val="00B7693D"/>
    <w:rsid w:val="00B76D28"/>
    <w:rsid w:val="00B76FFC"/>
    <w:rsid w:val="00B7733E"/>
    <w:rsid w:val="00B77D61"/>
    <w:rsid w:val="00B80C03"/>
    <w:rsid w:val="00B817C5"/>
    <w:rsid w:val="00B81F29"/>
    <w:rsid w:val="00B841E7"/>
    <w:rsid w:val="00B84430"/>
    <w:rsid w:val="00B84481"/>
    <w:rsid w:val="00B8484B"/>
    <w:rsid w:val="00B84FBB"/>
    <w:rsid w:val="00B8555D"/>
    <w:rsid w:val="00B85903"/>
    <w:rsid w:val="00B85ACA"/>
    <w:rsid w:val="00B86058"/>
    <w:rsid w:val="00B86ACC"/>
    <w:rsid w:val="00B916AC"/>
    <w:rsid w:val="00B91EEB"/>
    <w:rsid w:val="00B92271"/>
    <w:rsid w:val="00B926C9"/>
    <w:rsid w:val="00B92D96"/>
    <w:rsid w:val="00B9324C"/>
    <w:rsid w:val="00B938F1"/>
    <w:rsid w:val="00B93AC6"/>
    <w:rsid w:val="00B942F7"/>
    <w:rsid w:val="00B94586"/>
    <w:rsid w:val="00B946F9"/>
    <w:rsid w:val="00B94F44"/>
    <w:rsid w:val="00B9506B"/>
    <w:rsid w:val="00B95ACC"/>
    <w:rsid w:val="00B95FF3"/>
    <w:rsid w:val="00B96ABB"/>
    <w:rsid w:val="00B96C51"/>
    <w:rsid w:val="00B97324"/>
    <w:rsid w:val="00B97648"/>
    <w:rsid w:val="00B979D0"/>
    <w:rsid w:val="00B97B7C"/>
    <w:rsid w:val="00B97C3E"/>
    <w:rsid w:val="00BA033C"/>
    <w:rsid w:val="00BA0730"/>
    <w:rsid w:val="00BA0D83"/>
    <w:rsid w:val="00BA12CB"/>
    <w:rsid w:val="00BA23D6"/>
    <w:rsid w:val="00BA2477"/>
    <w:rsid w:val="00BA2CA9"/>
    <w:rsid w:val="00BA3344"/>
    <w:rsid w:val="00BA4175"/>
    <w:rsid w:val="00BA4E76"/>
    <w:rsid w:val="00BA5260"/>
    <w:rsid w:val="00BA5CBC"/>
    <w:rsid w:val="00BA60E5"/>
    <w:rsid w:val="00BA71D7"/>
    <w:rsid w:val="00BA73B6"/>
    <w:rsid w:val="00BA742C"/>
    <w:rsid w:val="00BA75CB"/>
    <w:rsid w:val="00BA7CEE"/>
    <w:rsid w:val="00BB0259"/>
    <w:rsid w:val="00BB0503"/>
    <w:rsid w:val="00BB06A3"/>
    <w:rsid w:val="00BB0A39"/>
    <w:rsid w:val="00BB1032"/>
    <w:rsid w:val="00BB1072"/>
    <w:rsid w:val="00BB10A5"/>
    <w:rsid w:val="00BB12A4"/>
    <w:rsid w:val="00BB1659"/>
    <w:rsid w:val="00BB1D3A"/>
    <w:rsid w:val="00BB2AA4"/>
    <w:rsid w:val="00BB2FB7"/>
    <w:rsid w:val="00BB33B9"/>
    <w:rsid w:val="00BB3931"/>
    <w:rsid w:val="00BB3CA4"/>
    <w:rsid w:val="00BB4F09"/>
    <w:rsid w:val="00BB59D0"/>
    <w:rsid w:val="00BB6C29"/>
    <w:rsid w:val="00BB6E95"/>
    <w:rsid w:val="00BB7078"/>
    <w:rsid w:val="00BB7488"/>
    <w:rsid w:val="00BB7A42"/>
    <w:rsid w:val="00BB7DC2"/>
    <w:rsid w:val="00BC000E"/>
    <w:rsid w:val="00BC0210"/>
    <w:rsid w:val="00BC03A5"/>
    <w:rsid w:val="00BC24AD"/>
    <w:rsid w:val="00BC2810"/>
    <w:rsid w:val="00BC2C1F"/>
    <w:rsid w:val="00BC3009"/>
    <w:rsid w:val="00BC35DD"/>
    <w:rsid w:val="00BC424E"/>
    <w:rsid w:val="00BC4AD1"/>
    <w:rsid w:val="00BC4E32"/>
    <w:rsid w:val="00BC5A62"/>
    <w:rsid w:val="00BC5F38"/>
    <w:rsid w:val="00BC6432"/>
    <w:rsid w:val="00BC6E68"/>
    <w:rsid w:val="00BC70D9"/>
    <w:rsid w:val="00BC73ED"/>
    <w:rsid w:val="00BC74C5"/>
    <w:rsid w:val="00BC7F21"/>
    <w:rsid w:val="00BD0DD8"/>
    <w:rsid w:val="00BD0F31"/>
    <w:rsid w:val="00BD106E"/>
    <w:rsid w:val="00BD110D"/>
    <w:rsid w:val="00BD127A"/>
    <w:rsid w:val="00BD1368"/>
    <w:rsid w:val="00BD250C"/>
    <w:rsid w:val="00BD2992"/>
    <w:rsid w:val="00BD2AF8"/>
    <w:rsid w:val="00BD2C7B"/>
    <w:rsid w:val="00BD3161"/>
    <w:rsid w:val="00BD31B2"/>
    <w:rsid w:val="00BD39D8"/>
    <w:rsid w:val="00BD3E95"/>
    <w:rsid w:val="00BD47C0"/>
    <w:rsid w:val="00BD4E76"/>
    <w:rsid w:val="00BD51FE"/>
    <w:rsid w:val="00BD5605"/>
    <w:rsid w:val="00BD596B"/>
    <w:rsid w:val="00BD62E0"/>
    <w:rsid w:val="00BD65D1"/>
    <w:rsid w:val="00BD6A3E"/>
    <w:rsid w:val="00BD6B56"/>
    <w:rsid w:val="00BD6D78"/>
    <w:rsid w:val="00BD7180"/>
    <w:rsid w:val="00BD7A48"/>
    <w:rsid w:val="00BE011E"/>
    <w:rsid w:val="00BE02D8"/>
    <w:rsid w:val="00BE0699"/>
    <w:rsid w:val="00BE0D29"/>
    <w:rsid w:val="00BE165E"/>
    <w:rsid w:val="00BE1728"/>
    <w:rsid w:val="00BE18D9"/>
    <w:rsid w:val="00BE2A2E"/>
    <w:rsid w:val="00BE3085"/>
    <w:rsid w:val="00BE58D9"/>
    <w:rsid w:val="00BE5E3C"/>
    <w:rsid w:val="00BE61EA"/>
    <w:rsid w:val="00BE63CA"/>
    <w:rsid w:val="00BE65D2"/>
    <w:rsid w:val="00BE74A7"/>
    <w:rsid w:val="00BE7595"/>
    <w:rsid w:val="00BE77DF"/>
    <w:rsid w:val="00BE7C67"/>
    <w:rsid w:val="00BE7FB7"/>
    <w:rsid w:val="00BF1328"/>
    <w:rsid w:val="00BF21D0"/>
    <w:rsid w:val="00BF274C"/>
    <w:rsid w:val="00BF27FC"/>
    <w:rsid w:val="00BF2E9B"/>
    <w:rsid w:val="00BF3455"/>
    <w:rsid w:val="00BF3475"/>
    <w:rsid w:val="00BF361F"/>
    <w:rsid w:val="00BF3766"/>
    <w:rsid w:val="00BF3FFC"/>
    <w:rsid w:val="00BF4A70"/>
    <w:rsid w:val="00BF4AC0"/>
    <w:rsid w:val="00BF4DC3"/>
    <w:rsid w:val="00BF54B2"/>
    <w:rsid w:val="00BF5AB5"/>
    <w:rsid w:val="00BF5AC5"/>
    <w:rsid w:val="00BF63A5"/>
    <w:rsid w:val="00BF69B4"/>
    <w:rsid w:val="00BF7041"/>
    <w:rsid w:val="00BF705E"/>
    <w:rsid w:val="00BF70C8"/>
    <w:rsid w:val="00BF7413"/>
    <w:rsid w:val="00BF7659"/>
    <w:rsid w:val="00BF7B5A"/>
    <w:rsid w:val="00BF7E00"/>
    <w:rsid w:val="00C000B6"/>
    <w:rsid w:val="00C01199"/>
    <w:rsid w:val="00C01510"/>
    <w:rsid w:val="00C0188A"/>
    <w:rsid w:val="00C01914"/>
    <w:rsid w:val="00C01C80"/>
    <w:rsid w:val="00C0205A"/>
    <w:rsid w:val="00C024F6"/>
    <w:rsid w:val="00C02774"/>
    <w:rsid w:val="00C032BE"/>
    <w:rsid w:val="00C03501"/>
    <w:rsid w:val="00C037AF"/>
    <w:rsid w:val="00C03FC8"/>
    <w:rsid w:val="00C044FC"/>
    <w:rsid w:val="00C053C1"/>
    <w:rsid w:val="00C05652"/>
    <w:rsid w:val="00C05DD6"/>
    <w:rsid w:val="00C05F53"/>
    <w:rsid w:val="00C06673"/>
    <w:rsid w:val="00C06B53"/>
    <w:rsid w:val="00C06D46"/>
    <w:rsid w:val="00C10485"/>
    <w:rsid w:val="00C10497"/>
    <w:rsid w:val="00C114CE"/>
    <w:rsid w:val="00C119FD"/>
    <w:rsid w:val="00C11ED7"/>
    <w:rsid w:val="00C120ED"/>
    <w:rsid w:val="00C123CD"/>
    <w:rsid w:val="00C125C2"/>
    <w:rsid w:val="00C138AF"/>
    <w:rsid w:val="00C13B7B"/>
    <w:rsid w:val="00C13EDB"/>
    <w:rsid w:val="00C1429D"/>
    <w:rsid w:val="00C14B2C"/>
    <w:rsid w:val="00C1513F"/>
    <w:rsid w:val="00C1542B"/>
    <w:rsid w:val="00C154EE"/>
    <w:rsid w:val="00C15C65"/>
    <w:rsid w:val="00C15D49"/>
    <w:rsid w:val="00C17176"/>
    <w:rsid w:val="00C174D0"/>
    <w:rsid w:val="00C17581"/>
    <w:rsid w:val="00C17720"/>
    <w:rsid w:val="00C178AE"/>
    <w:rsid w:val="00C179A2"/>
    <w:rsid w:val="00C17B9F"/>
    <w:rsid w:val="00C2020C"/>
    <w:rsid w:val="00C21DE1"/>
    <w:rsid w:val="00C21F21"/>
    <w:rsid w:val="00C2216F"/>
    <w:rsid w:val="00C224F9"/>
    <w:rsid w:val="00C22A4E"/>
    <w:rsid w:val="00C22B8F"/>
    <w:rsid w:val="00C2484A"/>
    <w:rsid w:val="00C24A8F"/>
    <w:rsid w:val="00C24E00"/>
    <w:rsid w:val="00C255E6"/>
    <w:rsid w:val="00C25E75"/>
    <w:rsid w:val="00C26174"/>
    <w:rsid w:val="00C2796E"/>
    <w:rsid w:val="00C27BD5"/>
    <w:rsid w:val="00C304C6"/>
    <w:rsid w:val="00C309D8"/>
    <w:rsid w:val="00C313F9"/>
    <w:rsid w:val="00C32BF7"/>
    <w:rsid w:val="00C32C38"/>
    <w:rsid w:val="00C33180"/>
    <w:rsid w:val="00C34039"/>
    <w:rsid w:val="00C34298"/>
    <w:rsid w:val="00C34BF6"/>
    <w:rsid w:val="00C354B9"/>
    <w:rsid w:val="00C35B17"/>
    <w:rsid w:val="00C36C79"/>
    <w:rsid w:val="00C36F17"/>
    <w:rsid w:val="00C37106"/>
    <w:rsid w:val="00C37F94"/>
    <w:rsid w:val="00C40486"/>
    <w:rsid w:val="00C404E8"/>
    <w:rsid w:val="00C40C59"/>
    <w:rsid w:val="00C41248"/>
    <w:rsid w:val="00C4183E"/>
    <w:rsid w:val="00C4197E"/>
    <w:rsid w:val="00C41AFF"/>
    <w:rsid w:val="00C41DB8"/>
    <w:rsid w:val="00C420E4"/>
    <w:rsid w:val="00C427B2"/>
    <w:rsid w:val="00C43771"/>
    <w:rsid w:val="00C43B28"/>
    <w:rsid w:val="00C44063"/>
    <w:rsid w:val="00C44629"/>
    <w:rsid w:val="00C446A2"/>
    <w:rsid w:val="00C44785"/>
    <w:rsid w:val="00C454FA"/>
    <w:rsid w:val="00C4569A"/>
    <w:rsid w:val="00C45E51"/>
    <w:rsid w:val="00C45EDF"/>
    <w:rsid w:val="00C45FA2"/>
    <w:rsid w:val="00C46678"/>
    <w:rsid w:val="00C46B3B"/>
    <w:rsid w:val="00C47160"/>
    <w:rsid w:val="00C472F1"/>
    <w:rsid w:val="00C5037C"/>
    <w:rsid w:val="00C509A5"/>
    <w:rsid w:val="00C5106E"/>
    <w:rsid w:val="00C51FE2"/>
    <w:rsid w:val="00C523FA"/>
    <w:rsid w:val="00C5285D"/>
    <w:rsid w:val="00C52BBE"/>
    <w:rsid w:val="00C52F72"/>
    <w:rsid w:val="00C534C6"/>
    <w:rsid w:val="00C53821"/>
    <w:rsid w:val="00C53AE3"/>
    <w:rsid w:val="00C5478F"/>
    <w:rsid w:val="00C550C7"/>
    <w:rsid w:val="00C55653"/>
    <w:rsid w:val="00C56FA6"/>
    <w:rsid w:val="00C56FDB"/>
    <w:rsid w:val="00C57A96"/>
    <w:rsid w:val="00C57DFB"/>
    <w:rsid w:val="00C601E0"/>
    <w:rsid w:val="00C60881"/>
    <w:rsid w:val="00C60F46"/>
    <w:rsid w:val="00C61355"/>
    <w:rsid w:val="00C613D6"/>
    <w:rsid w:val="00C61817"/>
    <w:rsid w:val="00C61D7A"/>
    <w:rsid w:val="00C62888"/>
    <w:rsid w:val="00C63717"/>
    <w:rsid w:val="00C638EF"/>
    <w:rsid w:val="00C641D9"/>
    <w:rsid w:val="00C643E3"/>
    <w:rsid w:val="00C66958"/>
    <w:rsid w:val="00C66B51"/>
    <w:rsid w:val="00C66F99"/>
    <w:rsid w:val="00C67CA8"/>
    <w:rsid w:val="00C67F39"/>
    <w:rsid w:val="00C702BA"/>
    <w:rsid w:val="00C706EC"/>
    <w:rsid w:val="00C7076E"/>
    <w:rsid w:val="00C70ADF"/>
    <w:rsid w:val="00C71058"/>
    <w:rsid w:val="00C712BA"/>
    <w:rsid w:val="00C7180C"/>
    <w:rsid w:val="00C71BFB"/>
    <w:rsid w:val="00C71C07"/>
    <w:rsid w:val="00C71E4D"/>
    <w:rsid w:val="00C72B73"/>
    <w:rsid w:val="00C73990"/>
    <w:rsid w:val="00C73C92"/>
    <w:rsid w:val="00C74097"/>
    <w:rsid w:val="00C757A7"/>
    <w:rsid w:val="00C76436"/>
    <w:rsid w:val="00C77091"/>
    <w:rsid w:val="00C771E4"/>
    <w:rsid w:val="00C77AAE"/>
    <w:rsid w:val="00C80AA6"/>
    <w:rsid w:val="00C80E8D"/>
    <w:rsid w:val="00C81414"/>
    <w:rsid w:val="00C83F18"/>
    <w:rsid w:val="00C8453A"/>
    <w:rsid w:val="00C84AA4"/>
    <w:rsid w:val="00C84CD4"/>
    <w:rsid w:val="00C8581E"/>
    <w:rsid w:val="00C85A99"/>
    <w:rsid w:val="00C85E7D"/>
    <w:rsid w:val="00C85F20"/>
    <w:rsid w:val="00C869AA"/>
    <w:rsid w:val="00C87005"/>
    <w:rsid w:val="00C877F2"/>
    <w:rsid w:val="00C9093D"/>
    <w:rsid w:val="00C90CDA"/>
    <w:rsid w:val="00C91499"/>
    <w:rsid w:val="00C915FD"/>
    <w:rsid w:val="00C91A7D"/>
    <w:rsid w:val="00C91D8F"/>
    <w:rsid w:val="00C92816"/>
    <w:rsid w:val="00C9296C"/>
    <w:rsid w:val="00C92D98"/>
    <w:rsid w:val="00C93038"/>
    <w:rsid w:val="00C9327B"/>
    <w:rsid w:val="00C93346"/>
    <w:rsid w:val="00C9390E"/>
    <w:rsid w:val="00C93E8E"/>
    <w:rsid w:val="00C942F7"/>
    <w:rsid w:val="00C94900"/>
    <w:rsid w:val="00C94C21"/>
    <w:rsid w:val="00C95266"/>
    <w:rsid w:val="00C962D9"/>
    <w:rsid w:val="00C96D9F"/>
    <w:rsid w:val="00C97174"/>
    <w:rsid w:val="00C97850"/>
    <w:rsid w:val="00C97877"/>
    <w:rsid w:val="00C97ABD"/>
    <w:rsid w:val="00C97F69"/>
    <w:rsid w:val="00CA02B8"/>
    <w:rsid w:val="00CA1556"/>
    <w:rsid w:val="00CA2765"/>
    <w:rsid w:val="00CA28ED"/>
    <w:rsid w:val="00CA40E0"/>
    <w:rsid w:val="00CA4263"/>
    <w:rsid w:val="00CA4B41"/>
    <w:rsid w:val="00CA52A7"/>
    <w:rsid w:val="00CA5374"/>
    <w:rsid w:val="00CA5613"/>
    <w:rsid w:val="00CA5D12"/>
    <w:rsid w:val="00CA6B60"/>
    <w:rsid w:val="00CA6D06"/>
    <w:rsid w:val="00CB0877"/>
    <w:rsid w:val="00CB0CC0"/>
    <w:rsid w:val="00CB0D13"/>
    <w:rsid w:val="00CB0F84"/>
    <w:rsid w:val="00CB1545"/>
    <w:rsid w:val="00CB15B8"/>
    <w:rsid w:val="00CB357D"/>
    <w:rsid w:val="00CB3E32"/>
    <w:rsid w:val="00CB4CD1"/>
    <w:rsid w:val="00CB4E3B"/>
    <w:rsid w:val="00CB4F63"/>
    <w:rsid w:val="00CB56E0"/>
    <w:rsid w:val="00CB5FBF"/>
    <w:rsid w:val="00CB5FC8"/>
    <w:rsid w:val="00CB67E3"/>
    <w:rsid w:val="00CB7307"/>
    <w:rsid w:val="00CC006C"/>
    <w:rsid w:val="00CC0077"/>
    <w:rsid w:val="00CC0E6B"/>
    <w:rsid w:val="00CC1411"/>
    <w:rsid w:val="00CC1805"/>
    <w:rsid w:val="00CC1AD0"/>
    <w:rsid w:val="00CC20CC"/>
    <w:rsid w:val="00CC21A6"/>
    <w:rsid w:val="00CC267E"/>
    <w:rsid w:val="00CC271E"/>
    <w:rsid w:val="00CC2E92"/>
    <w:rsid w:val="00CC4736"/>
    <w:rsid w:val="00CC5175"/>
    <w:rsid w:val="00CC5382"/>
    <w:rsid w:val="00CC60C0"/>
    <w:rsid w:val="00CC636D"/>
    <w:rsid w:val="00CC6755"/>
    <w:rsid w:val="00CC720A"/>
    <w:rsid w:val="00CC7384"/>
    <w:rsid w:val="00CC76BE"/>
    <w:rsid w:val="00CD01BF"/>
    <w:rsid w:val="00CD0C44"/>
    <w:rsid w:val="00CD121F"/>
    <w:rsid w:val="00CD16ED"/>
    <w:rsid w:val="00CD2734"/>
    <w:rsid w:val="00CD2735"/>
    <w:rsid w:val="00CD3C4D"/>
    <w:rsid w:val="00CD405A"/>
    <w:rsid w:val="00CD4572"/>
    <w:rsid w:val="00CD45CF"/>
    <w:rsid w:val="00CD4E8A"/>
    <w:rsid w:val="00CD58F3"/>
    <w:rsid w:val="00CD5F22"/>
    <w:rsid w:val="00CD62E4"/>
    <w:rsid w:val="00CD6749"/>
    <w:rsid w:val="00CD78C7"/>
    <w:rsid w:val="00CE1164"/>
    <w:rsid w:val="00CE1392"/>
    <w:rsid w:val="00CE1FA2"/>
    <w:rsid w:val="00CE2B2A"/>
    <w:rsid w:val="00CE2DDB"/>
    <w:rsid w:val="00CE2E2A"/>
    <w:rsid w:val="00CE36CE"/>
    <w:rsid w:val="00CE3EDB"/>
    <w:rsid w:val="00CE403A"/>
    <w:rsid w:val="00CE40A3"/>
    <w:rsid w:val="00CE43BB"/>
    <w:rsid w:val="00CE46DE"/>
    <w:rsid w:val="00CE6111"/>
    <w:rsid w:val="00CE6221"/>
    <w:rsid w:val="00CE62E0"/>
    <w:rsid w:val="00CE6565"/>
    <w:rsid w:val="00CE6BC5"/>
    <w:rsid w:val="00CE730A"/>
    <w:rsid w:val="00CE75A5"/>
    <w:rsid w:val="00CE7C39"/>
    <w:rsid w:val="00CF0CF7"/>
    <w:rsid w:val="00CF0FF0"/>
    <w:rsid w:val="00CF1299"/>
    <w:rsid w:val="00CF194F"/>
    <w:rsid w:val="00CF3275"/>
    <w:rsid w:val="00CF3787"/>
    <w:rsid w:val="00CF3E2D"/>
    <w:rsid w:val="00CF4991"/>
    <w:rsid w:val="00CF4B23"/>
    <w:rsid w:val="00CF566C"/>
    <w:rsid w:val="00CF6444"/>
    <w:rsid w:val="00CF6BE7"/>
    <w:rsid w:val="00CF756F"/>
    <w:rsid w:val="00CF7BCC"/>
    <w:rsid w:val="00CF7C10"/>
    <w:rsid w:val="00D003B1"/>
    <w:rsid w:val="00D0113A"/>
    <w:rsid w:val="00D012B6"/>
    <w:rsid w:val="00D01AFA"/>
    <w:rsid w:val="00D01F6A"/>
    <w:rsid w:val="00D0225B"/>
    <w:rsid w:val="00D0254E"/>
    <w:rsid w:val="00D03AD8"/>
    <w:rsid w:val="00D03D4D"/>
    <w:rsid w:val="00D04029"/>
    <w:rsid w:val="00D040D8"/>
    <w:rsid w:val="00D049DF"/>
    <w:rsid w:val="00D04CB4"/>
    <w:rsid w:val="00D051D2"/>
    <w:rsid w:val="00D054C6"/>
    <w:rsid w:val="00D055A6"/>
    <w:rsid w:val="00D055F4"/>
    <w:rsid w:val="00D056BE"/>
    <w:rsid w:val="00D06BB6"/>
    <w:rsid w:val="00D075F6"/>
    <w:rsid w:val="00D07B9B"/>
    <w:rsid w:val="00D107B5"/>
    <w:rsid w:val="00D10C7C"/>
    <w:rsid w:val="00D10E58"/>
    <w:rsid w:val="00D10F7A"/>
    <w:rsid w:val="00D11449"/>
    <w:rsid w:val="00D11924"/>
    <w:rsid w:val="00D11D2A"/>
    <w:rsid w:val="00D11FAF"/>
    <w:rsid w:val="00D12D3A"/>
    <w:rsid w:val="00D1398E"/>
    <w:rsid w:val="00D139DC"/>
    <w:rsid w:val="00D147B5"/>
    <w:rsid w:val="00D14862"/>
    <w:rsid w:val="00D14C40"/>
    <w:rsid w:val="00D16457"/>
    <w:rsid w:val="00D16785"/>
    <w:rsid w:val="00D16C62"/>
    <w:rsid w:val="00D16DED"/>
    <w:rsid w:val="00D16FED"/>
    <w:rsid w:val="00D172AF"/>
    <w:rsid w:val="00D17367"/>
    <w:rsid w:val="00D208A4"/>
    <w:rsid w:val="00D21CBB"/>
    <w:rsid w:val="00D22396"/>
    <w:rsid w:val="00D225E8"/>
    <w:rsid w:val="00D22A58"/>
    <w:rsid w:val="00D22E58"/>
    <w:rsid w:val="00D22ECA"/>
    <w:rsid w:val="00D23699"/>
    <w:rsid w:val="00D23C21"/>
    <w:rsid w:val="00D2434A"/>
    <w:rsid w:val="00D24930"/>
    <w:rsid w:val="00D24AB2"/>
    <w:rsid w:val="00D24DA0"/>
    <w:rsid w:val="00D2678F"/>
    <w:rsid w:val="00D26804"/>
    <w:rsid w:val="00D269E0"/>
    <w:rsid w:val="00D26C63"/>
    <w:rsid w:val="00D26F9C"/>
    <w:rsid w:val="00D3026E"/>
    <w:rsid w:val="00D30528"/>
    <w:rsid w:val="00D30D13"/>
    <w:rsid w:val="00D310BE"/>
    <w:rsid w:val="00D320A7"/>
    <w:rsid w:val="00D32559"/>
    <w:rsid w:val="00D32CBE"/>
    <w:rsid w:val="00D333F0"/>
    <w:rsid w:val="00D3375C"/>
    <w:rsid w:val="00D33856"/>
    <w:rsid w:val="00D33F83"/>
    <w:rsid w:val="00D347EB"/>
    <w:rsid w:val="00D3517E"/>
    <w:rsid w:val="00D35C80"/>
    <w:rsid w:val="00D3606C"/>
    <w:rsid w:val="00D36AF1"/>
    <w:rsid w:val="00D37FB9"/>
    <w:rsid w:val="00D406EE"/>
    <w:rsid w:val="00D40D95"/>
    <w:rsid w:val="00D41535"/>
    <w:rsid w:val="00D415DE"/>
    <w:rsid w:val="00D4241C"/>
    <w:rsid w:val="00D4246B"/>
    <w:rsid w:val="00D424C9"/>
    <w:rsid w:val="00D42B97"/>
    <w:rsid w:val="00D43F11"/>
    <w:rsid w:val="00D44045"/>
    <w:rsid w:val="00D44358"/>
    <w:rsid w:val="00D447BC"/>
    <w:rsid w:val="00D447F0"/>
    <w:rsid w:val="00D44DC7"/>
    <w:rsid w:val="00D44F67"/>
    <w:rsid w:val="00D4508B"/>
    <w:rsid w:val="00D45942"/>
    <w:rsid w:val="00D46EEB"/>
    <w:rsid w:val="00D46F60"/>
    <w:rsid w:val="00D4702B"/>
    <w:rsid w:val="00D47886"/>
    <w:rsid w:val="00D47E4E"/>
    <w:rsid w:val="00D5033B"/>
    <w:rsid w:val="00D50AD5"/>
    <w:rsid w:val="00D51206"/>
    <w:rsid w:val="00D51DF1"/>
    <w:rsid w:val="00D52BAA"/>
    <w:rsid w:val="00D537C1"/>
    <w:rsid w:val="00D537DC"/>
    <w:rsid w:val="00D53C9B"/>
    <w:rsid w:val="00D540D5"/>
    <w:rsid w:val="00D54569"/>
    <w:rsid w:val="00D54BC7"/>
    <w:rsid w:val="00D54EA9"/>
    <w:rsid w:val="00D5545F"/>
    <w:rsid w:val="00D55B45"/>
    <w:rsid w:val="00D56C6B"/>
    <w:rsid w:val="00D57894"/>
    <w:rsid w:val="00D57BC7"/>
    <w:rsid w:val="00D60AAB"/>
    <w:rsid w:val="00D611A9"/>
    <w:rsid w:val="00D6162F"/>
    <w:rsid w:val="00D636FA"/>
    <w:rsid w:val="00D63A7F"/>
    <w:rsid w:val="00D63CA4"/>
    <w:rsid w:val="00D63CEC"/>
    <w:rsid w:val="00D63D30"/>
    <w:rsid w:val="00D64083"/>
    <w:rsid w:val="00D64259"/>
    <w:rsid w:val="00D64922"/>
    <w:rsid w:val="00D650D6"/>
    <w:rsid w:val="00D65160"/>
    <w:rsid w:val="00D65C78"/>
    <w:rsid w:val="00D65E2F"/>
    <w:rsid w:val="00D65E36"/>
    <w:rsid w:val="00D666AA"/>
    <w:rsid w:val="00D6759B"/>
    <w:rsid w:val="00D70265"/>
    <w:rsid w:val="00D70450"/>
    <w:rsid w:val="00D71718"/>
    <w:rsid w:val="00D71971"/>
    <w:rsid w:val="00D71E4B"/>
    <w:rsid w:val="00D720B2"/>
    <w:rsid w:val="00D72BD3"/>
    <w:rsid w:val="00D72DFB"/>
    <w:rsid w:val="00D73C43"/>
    <w:rsid w:val="00D73CA1"/>
    <w:rsid w:val="00D73E1E"/>
    <w:rsid w:val="00D7491F"/>
    <w:rsid w:val="00D74B27"/>
    <w:rsid w:val="00D74F4E"/>
    <w:rsid w:val="00D750A5"/>
    <w:rsid w:val="00D75336"/>
    <w:rsid w:val="00D755D2"/>
    <w:rsid w:val="00D75656"/>
    <w:rsid w:val="00D75DDD"/>
    <w:rsid w:val="00D761B5"/>
    <w:rsid w:val="00D76508"/>
    <w:rsid w:val="00D76728"/>
    <w:rsid w:val="00D76E9B"/>
    <w:rsid w:val="00D7775B"/>
    <w:rsid w:val="00D778FD"/>
    <w:rsid w:val="00D807F0"/>
    <w:rsid w:val="00D80A4E"/>
    <w:rsid w:val="00D80EB8"/>
    <w:rsid w:val="00D816C0"/>
    <w:rsid w:val="00D81E95"/>
    <w:rsid w:val="00D820F1"/>
    <w:rsid w:val="00D824B5"/>
    <w:rsid w:val="00D8251C"/>
    <w:rsid w:val="00D82919"/>
    <w:rsid w:val="00D82E44"/>
    <w:rsid w:val="00D83CAA"/>
    <w:rsid w:val="00D83E3E"/>
    <w:rsid w:val="00D845B5"/>
    <w:rsid w:val="00D84CAC"/>
    <w:rsid w:val="00D853B4"/>
    <w:rsid w:val="00D85427"/>
    <w:rsid w:val="00D855B1"/>
    <w:rsid w:val="00D85B9E"/>
    <w:rsid w:val="00D85EE5"/>
    <w:rsid w:val="00D86917"/>
    <w:rsid w:val="00D8702D"/>
    <w:rsid w:val="00D87157"/>
    <w:rsid w:val="00D878AF"/>
    <w:rsid w:val="00D902A5"/>
    <w:rsid w:val="00D90CAC"/>
    <w:rsid w:val="00D90D3A"/>
    <w:rsid w:val="00D929CE"/>
    <w:rsid w:val="00D92B72"/>
    <w:rsid w:val="00D92BA3"/>
    <w:rsid w:val="00D92C42"/>
    <w:rsid w:val="00D944DE"/>
    <w:rsid w:val="00D94A4E"/>
    <w:rsid w:val="00D9576C"/>
    <w:rsid w:val="00D95A37"/>
    <w:rsid w:val="00D96C11"/>
    <w:rsid w:val="00D9706F"/>
    <w:rsid w:val="00D97208"/>
    <w:rsid w:val="00D972B0"/>
    <w:rsid w:val="00D973C7"/>
    <w:rsid w:val="00D97FDD"/>
    <w:rsid w:val="00DA01D6"/>
    <w:rsid w:val="00DA0DE0"/>
    <w:rsid w:val="00DA10DC"/>
    <w:rsid w:val="00DA144E"/>
    <w:rsid w:val="00DA211D"/>
    <w:rsid w:val="00DA21B4"/>
    <w:rsid w:val="00DA2807"/>
    <w:rsid w:val="00DA2DA2"/>
    <w:rsid w:val="00DA2FCE"/>
    <w:rsid w:val="00DA35BC"/>
    <w:rsid w:val="00DA3E7E"/>
    <w:rsid w:val="00DA4272"/>
    <w:rsid w:val="00DA4361"/>
    <w:rsid w:val="00DA575B"/>
    <w:rsid w:val="00DA5A33"/>
    <w:rsid w:val="00DA5A81"/>
    <w:rsid w:val="00DA65E9"/>
    <w:rsid w:val="00DA724C"/>
    <w:rsid w:val="00DA736A"/>
    <w:rsid w:val="00DA75EF"/>
    <w:rsid w:val="00DB0962"/>
    <w:rsid w:val="00DB11B4"/>
    <w:rsid w:val="00DB19F1"/>
    <w:rsid w:val="00DB265F"/>
    <w:rsid w:val="00DB2773"/>
    <w:rsid w:val="00DB280E"/>
    <w:rsid w:val="00DB2C95"/>
    <w:rsid w:val="00DB2EE1"/>
    <w:rsid w:val="00DB3BC2"/>
    <w:rsid w:val="00DB3EC0"/>
    <w:rsid w:val="00DB4551"/>
    <w:rsid w:val="00DB4F68"/>
    <w:rsid w:val="00DB528F"/>
    <w:rsid w:val="00DB5F4A"/>
    <w:rsid w:val="00DB6CF9"/>
    <w:rsid w:val="00DB700D"/>
    <w:rsid w:val="00DB784D"/>
    <w:rsid w:val="00DB7A93"/>
    <w:rsid w:val="00DC065E"/>
    <w:rsid w:val="00DC0C46"/>
    <w:rsid w:val="00DC0E60"/>
    <w:rsid w:val="00DC0EC5"/>
    <w:rsid w:val="00DC1926"/>
    <w:rsid w:val="00DC248F"/>
    <w:rsid w:val="00DC302B"/>
    <w:rsid w:val="00DC4D4F"/>
    <w:rsid w:val="00DC50C8"/>
    <w:rsid w:val="00DC5404"/>
    <w:rsid w:val="00DC5FA4"/>
    <w:rsid w:val="00DC5FB8"/>
    <w:rsid w:val="00DC60DD"/>
    <w:rsid w:val="00DC6997"/>
    <w:rsid w:val="00DC773A"/>
    <w:rsid w:val="00DC7964"/>
    <w:rsid w:val="00DD052B"/>
    <w:rsid w:val="00DD13EC"/>
    <w:rsid w:val="00DD1A94"/>
    <w:rsid w:val="00DD1B36"/>
    <w:rsid w:val="00DD2D9F"/>
    <w:rsid w:val="00DD32BF"/>
    <w:rsid w:val="00DD3318"/>
    <w:rsid w:val="00DD360E"/>
    <w:rsid w:val="00DD3B5A"/>
    <w:rsid w:val="00DD453E"/>
    <w:rsid w:val="00DD584E"/>
    <w:rsid w:val="00DD59E0"/>
    <w:rsid w:val="00DD5CD3"/>
    <w:rsid w:val="00DD6162"/>
    <w:rsid w:val="00DD71DA"/>
    <w:rsid w:val="00DE0093"/>
    <w:rsid w:val="00DE00A2"/>
    <w:rsid w:val="00DE1981"/>
    <w:rsid w:val="00DE1D54"/>
    <w:rsid w:val="00DE27BF"/>
    <w:rsid w:val="00DE35D1"/>
    <w:rsid w:val="00DE3E0F"/>
    <w:rsid w:val="00DE42E8"/>
    <w:rsid w:val="00DE4BA4"/>
    <w:rsid w:val="00DE4DBD"/>
    <w:rsid w:val="00DE51E9"/>
    <w:rsid w:val="00DE5D29"/>
    <w:rsid w:val="00DE5D4E"/>
    <w:rsid w:val="00DE5EED"/>
    <w:rsid w:val="00DE5F1A"/>
    <w:rsid w:val="00DE6A3E"/>
    <w:rsid w:val="00DE6E32"/>
    <w:rsid w:val="00DE7399"/>
    <w:rsid w:val="00DE747F"/>
    <w:rsid w:val="00DE7A27"/>
    <w:rsid w:val="00DF02AB"/>
    <w:rsid w:val="00DF0AA4"/>
    <w:rsid w:val="00DF12F2"/>
    <w:rsid w:val="00DF144C"/>
    <w:rsid w:val="00DF14B1"/>
    <w:rsid w:val="00DF20F0"/>
    <w:rsid w:val="00DF2134"/>
    <w:rsid w:val="00DF3034"/>
    <w:rsid w:val="00DF366A"/>
    <w:rsid w:val="00DF47D8"/>
    <w:rsid w:val="00DF5495"/>
    <w:rsid w:val="00DF54F3"/>
    <w:rsid w:val="00DF55CB"/>
    <w:rsid w:val="00DF57AC"/>
    <w:rsid w:val="00DF5B3E"/>
    <w:rsid w:val="00DF61A2"/>
    <w:rsid w:val="00DF61CF"/>
    <w:rsid w:val="00DF6391"/>
    <w:rsid w:val="00DF65D4"/>
    <w:rsid w:val="00DF6FDB"/>
    <w:rsid w:val="00DF7126"/>
    <w:rsid w:val="00DF71D9"/>
    <w:rsid w:val="00DF72F6"/>
    <w:rsid w:val="00DF7AF6"/>
    <w:rsid w:val="00DF7F96"/>
    <w:rsid w:val="00E0003E"/>
    <w:rsid w:val="00E00BE0"/>
    <w:rsid w:val="00E00C40"/>
    <w:rsid w:val="00E01011"/>
    <w:rsid w:val="00E01C47"/>
    <w:rsid w:val="00E020A7"/>
    <w:rsid w:val="00E02A56"/>
    <w:rsid w:val="00E02DAC"/>
    <w:rsid w:val="00E02E92"/>
    <w:rsid w:val="00E03A0A"/>
    <w:rsid w:val="00E043E8"/>
    <w:rsid w:val="00E0442A"/>
    <w:rsid w:val="00E0493D"/>
    <w:rsid w:val="00E04999"/>
    <w:rsid w:val="00E04C0A"/>
    <w:rsid w:val="00E04C4F"/>
    <w:rsid w:val="00E063BC"/>
    <w:rsid w:val="00E06934"/>
    <w:rsid w:val="00E06986"/>
    <w:rsid w:val="00E072C4"/>
    <w:rsid w:val="00E0732D"/>
    <w:rsid w:val="00E075BE"/>
    <w:rsid w:val="00E075CC"/>
    <w:rsid w:val="00E077E9"/>
    <w:rsid w:val="00E1014E"/>
    <w:rsid w:val="00E10219"/>
    <w:rsid w:val="00E105F9"/>
    <w:rsid w:val="00E10AA9"/>
    <w:rsid w:val="00E10DDB"/>
    <w:rsid w:val="00E11308"/>
    <w:rsid w:val="00E11416"/>
    <w:rsid w:val="00E125BB"/>
    <w:rsid w:val="00E12DD8"/>
    <w:rsid w:val="00E13856"/>
    <w:rsid w:val="00E138AA"/>
    <w:rsid w:val="00E138BE"/>
    <w:rsid w:val="00E14AB1"/>
    <w:rsid w:val="00E14CCA"/>
    <w:rsid w:val="00E14E42"/>
    <w:rsid w:val="00E15D76"/>
    <w:rsid w:val="00E15D96"/>
    <w:rsid w:val="00E1612A"/>
    <w:rsid w:val="00E16241"/>
    <w:rsid w:val="00E16C9F"/>
    <w:rsid w:val="00E1700F"/>
    <w:rsid w:val="00E173BC"/>
    <w:rsid w:val="00E177FB"/>
    <w:rsid w:val="00E17BC0"/>
    <w:rsid w:val="00E17D4F"/>
    <w:rsid w:val="00E204F9"/>
    <w:rsid w:val="00E20B49"/>
    <w:rsid w:val="00E2146A"/>
    <w:rsid w:val="00E2154F"/>
    <w:rsid w:val="00E22A71"/>
    <w:rsid w:val="00E22F07"/>
    <w:rsid w:val="00E23711"/>
    <w:rsid w:val="00E23733"/>
    <w:rsid w:val="00E23D81"/>
    <w:rsid w:val="00E243D1"/>
    <w:rsid w:val="00E243FB"/>
    <w:rsid w:val="00E247B8"/>
    <w:rsid w:val="00E249A5"/>
    <w:rsid w:val="00E25042"/>
    <w:rsid w:val="00E251C5"/>
    <w:rsid w:val="00E2525F"/>
    <w:rsid w:val="00E254F7"/>
    <w:rsid w:val="00E257AF"/>
    <w:rsid w:val="00E25C63"/>
    <w:rsid w:val="00E26C40"/>
    <w:rsid w:val="00E27A90"/>
    <w:rsid w:val="00E27C76"/>
    <w:rsid w:val="00E30480"/>
    <w:rsid w:val="00E3068F"/>
    <w:rsid w:val="00E306D6"/>
    <w:rsid w:val="00E31716"/>
    <w:rsid w:val="00E3181A"/>
    <w:rsid w:val="00E3198A"/>
    <w:rsid w:val="00E31E38"/>
    <w:rsid w:val="00E327D7"/>
    <w:rsid w:val="00E330A0"/>
    <w:rsid w:val="00E33AAC"/>
    <w:rsid w:val="00E34A1D"/>
    <w:rsid w:val="00E34B91"/>
    <w:rsid w:val="00E356EE"/>
    <w:rsid w:val="00E35792"/>
    <w:rsid w:val="00E35B12"/>
    <w:rsid w:val="00E35D20"/>
    <w:rsid w:val="00E3629E"/>
    <w:rsid w:val="00E36F91"/>
    <w:rsid w:val="00E37343"/>
    <w:rsid w:val="00E375BA"/>
    <w:rsid w:val="00E37600"/>
    <w:rsid w:val="00E4016E"/>
    <w:rsid w:val="00E401DA"/>
    <w:rsid w:val="00E40AF3"/>
    <w:rsid w:val="00E40E67"/>
    <w:rsid w:val="00E4103D"/>
    <w:rsid w:val="00E41258"/>
    <w:rsid w:val="00E41B12"/>
    <w:rsid w:val="00E41D1D"/>
    <w:rsid w:val="00E42555"/>
    <w:rsid w:val="00E43658"/>
    <w:rsid w:val="00E43978"/>
    <w:rsid w:val="00E43C0A"/>
    <w:rsid w:val="00E446DE"/>
    <w:rsid w:val="00E44FB2"/>
    <w:rsid w:val="00E450E7"/>
    <w:rsid w:val="00E45266"/>
    <w:rsid w:val="00E4530B"/>
    <w:rsid w:val="00E46A6D"/>
    <w:rsid w:val="00E47ED3"/>
    <w:rsid w:val="00E500F0"/>
    <w:rsid w:val="00E50878"/>
    <w:rsid w:val="00E50931"/>
    <w:rsid w:val="00E509AD"/>
    <w:rsid w:val="00E51798"/>
    <w:rsid w:val="00E51F71"/>
    <w:rsid w:val="00E52009"/>
    <w:rsid w:val="00E52363"/>
    <w:rsid w:val="00E524FC"/>
    <w:rsid w:val="00E525D6"/>
    <w:rsid w:val="00E52D3F"/>
    <w:rsid w:val="00E52F75"/>
    <w:rsid w:val="00E53255"/>
    <w:rsid w:val="00E53B52"/>
    <w:rsid w:val="00E53E67"/>
    <w:rsid w:val="00E54078"/>
    <w:rsid w:val="00E54868"/>
    <w:rsid w:val="00E550DA"/>
    <w:rsid w:val="00E56FC8"/>
    <w:rsid w:val="00E57174"/>
    <w:rsid w:val="00E57863"/>
    <w:rsid w:val="00E60069"/>
    <w:rsid w:val="00E605A4"/>
    <w:rsid w:val="00E605DA"/>
    <w:rsid w:val="00E60868"/>
    <w:rsid w:val="00E60A02"/>
    <w:rsid w:val="00E610AB"/>
    <w:rsid w:val="00E61534"/>
    <w:rsid w:val="00E61E92"/>
    <w:rsid w:val="00E62960"/>
    <w:rsid w:val="00E62B53"/>
    <w:rsid w:val="00E63103"/>
    <w:rsid w:val="00E638A1"/>
    <w:rsid w:val="00E651F8"/>
    <w:rsid w:val="00E65A14"/>
    <w:rsid w:val="00E65B92"/>
    <w:rsid w:val="00E66AF4"/>
    <w:rsid w:val="00E672DA"/>
    <w:rsid w:val="00E67A05"/>
    <w:rsid w:val="00E67A98"/>
    <w:rsid w:val="00E67A9B"/>
    <w:rsid w:val="00E67D45"/>
    <w:rsid w:val="00E70293"/>
    <w:rsid w:val="00E703D3"/>
    <w:rsid w:val="00E70470"/>
    <w:rsid w:val="00E71052"/>
    <w:rsid w:val="00E710C3"/>
    <w:rsid w:val="00E7194B"/>
    <w:rsid w:val="00E71E30"/>
    <w:rsid w:val="00E71F86"/>
    <w:rsid w:val="00E72FBE"/>
    <w:rsid w:val="00E7341F"/>
    <w:rsid w:val="00E74B2E"/>
    <w:rsid w:val="00E74DDD"/>
    <w:rsid w:val="00E752CC"/>
    <w:rsid w:val="00E76136"/>
    <w:rsid w:val="00E76B88"/>
    <w:rsid w:val="00E77A8D"/>
    <w:rsid w:val="00E77C92"/>
    <w:rsid w:val="00E77F0F"/>
    <w:rsid w:val="00E801B2"/>
    <w:rsid w:val="00E803D8"/>
    <w:rsid w:val="00E80423"/>
    <w:rsid w:val="00E80B61"/>
    <w:rsid w:val="00E811C8"/>
    <w:rsid w:val="00E811D9"/>
    <w:rsid w:val="00E812DE"/>
    <w:rsid w:val="00E8196F"/>
    <w:rsid w:val="00E81A35"/>
    <w:rsid w:val="00E81DCB"/>
    <w:rsid w:val="00E820E4"/>
    <w:rsid w:val="00E82229"/>
    <w:rsid w:val="00E82542"/>
    <w:rsid w:val="00E827C7"/>
    <w:rsid w:val="00E82B22"/>
    <w:rsid w:val="00E83094"/>
    <w:rsid w:val="00E83FA7"/>
    <w:rsid w:val="00E84E2E"/>
    <w:rsid w:val="00E84ED7"/>
    <w:rsid w:val="00E85C02"/>
    <w:rsid w:val="00E86228"/>
    <w:rsid w:val="00E86C7B"/>
    <w:rsid w:val="00E871E4"/>
    <w:rsid w:val="00E8728D"/>
    <w:rsid w:val="00E873A6"/>
    <w:rsid w:val="00E87401"/>
    <w:rsid w:val="00E87428"/>
    <w:rsid w:val="00E87922"/>
    <w:rsid w:val="00E87B4B"/>
    <w:rsid w:val="00E87CB0"/>
    <w:rsid w:val="00E902DE"/>
    <w:rsid w:val="00E90DEC"/>
    <w:rsid w:val="00E9199B"/>
    <w:rsid w:val="00E91BCD"/>
    <w:rsid w:val="00E91EFB"/>
    <w:rsid w:val="00E92891"/>
    <w:rsid w:val="00E928C7"/>
    <w:rsid w:val="00E93010"/>
    <w:rsid w:val="00E93473"/>
    <w:rsid w:val="00E9358F"/>
    <w:rsid w:val="00E93AA9"/>
    <w:rsid w:val="00E944EC"/>
    <w:rsid w:val="00E94696"/>
    <w:rsid w:val="00E94D63"/>
    <w:rsid w:val="00E96D18"/>
    <w:rsid w:val="00E97ABA"/>
    <w:rsid w:val="00EA0909"/>
    <w:rsid w:val="00EA0C1F"/>
    <w:rsid w:val="00EA10D5"/>
    <w:rsid w:val="00EA200E"/>
    <w:rsid w:val="00EA2ED7"/>
    <w:rsid w:val="00EA35F7"/>
    <w:rsid w:val="00EA35F8"/>
    <w:rsid w:val="00EA3C81"/>
    <w:rsid w:val="00EA406B"/>
    <w:rsid w:val="00EA4600"/>
    <w:rsid w:val="00EA4E22"/>
    <w:rsid w:val="00EA5BAD"/>
    <w:rsid w:val="00EA5C06"/>
    <w:rsid w:val="00EA5C73"/>
    <w:rsid w:val="00EA5E18"/>
    <w:rsid w:val="00EA753C"/>
    <w:rsid w:val="00EA7CC9"/>
    <w:rsid w:val="00EB037F"/>
    <w:rsid w:val="00EB0C32"/>
    <w:rsid w:val="00EB0F09"/>
    <w:rsid w:val="00EB1ACF"/>
    <w:rsid w:val="00EB2E37"/>
    <w:rsid w:val="00EB431E"/>
    <w:rsid w:val="00EB44DD"/>
    <w:rsid w:val="00EB50F8"/>
    <w:rsid w:val="00EB532E"/>
    <w:rsid w:val="00EB5A98"/>
    <w:rsid w:val="00EB5E9D"/>
    <w:rsid w:val="00EB6011"/>
    <w:rsid w:val="00EB6227"/>
    <w:rsid w:val="00EB64BD"/>
    <w:rsid w:val="00EB6B19"/>
    <w:rsid w:val="00EB6C27"/>
    <w:rsid w:val="00EB77CA"/>
    <w:rsid w:val="00EB796F"/>
    <w:rsid w:val="00EB7A16"/>
    <w:rsid w:val="00EC0242"/>
    <w:rsid w:val="00EC0D54"/>
    <w:rsid w:val="00EC16AF"/>
    <w:rsid w:val="00EC1ADB"/>
    <w:rsid w:val="00EC389F"/>
    <w:rsid w:val="00EC3F7A"/>
    <w:rsid w:val="00EC403A"/>
    <w:rsid w:val="00EC42CB"/>
    <w:rsid w:val="00EC4886"/>
    <w:rsid w:val="00EC5472"/>
    <w:rsid w:val="00EC5476"/>
    <w:rsid w:val="00EC55F9"/>
    <w:rsid w:val="00EC576E"/>
    <w:rsid w:val="00EC5B02"/>
    <w:rsid w:val="00EC5CBF"/>
    <w:rsid w:val="00EC6218"/>
    <w:rsid w:val="00EC6C3F"/>
    <w:rsid w:val="00EC6EE5"/>
    <w:rsid w:val="00EC7D18"/>
    <w:rsid w:val="00ED0188"/>
    <w:rsid w:val="00ED02B5"/>
    <w:rsid w:val="00ED1600"/>
    <w:rsid w:val="00ED166D"/>
    <w:rsid w:val="00ED177E"/>
    <w:rsid w:val="00ED3DD3"/>
    <w:rsid w:val="00ED43CC"/>
    <w:rsid w:val="00ED5099"/>
    <w:rsid w:val="00ED59CC"/>
    <w:rsid w:val="00ED5C16"/>
    <w:rsid w:val="00ED6197"/>
    <w:rsid w:val="00ED6662"/>
    <w:rsid w:val="00ED676E"/>
    <w:rsid w:val="00ED6E20"/>
    <w:rsid w:val="00ED6ED1"/>
    <w:rsid w:val="00ED7040"/>
    <w:rsid w:val="00ED7CDE"/>
    <w:rsid w:val="00EE0007"/>
    <w:rsid w:val="00EE01CC"/>
    <w:rsid w:val="00EE05EF"/>
    <w:rsid w:val="00EE0C87"/>
    <w:rsid w:val="00EE10F3"/>
    <w:rsid w:val="00EE11A4"/>
    <w:rsid w:val="00EE11F8"/>
    <w:rsid w:val="00EE188B"/>
    <w:rsid w:val="00EE25D7"/>
    <w:rsid w:val="00EE3BB6"/>
    <w:rsid w:val="00EE3ED7"/>
    <w:rsid w:val="00EE4263"/>
    <w:rsid w:val="00EE48E7"/>
    <w:rsid w:val="00EE5598"/>
    <w:rsid w:val="00EE57A8"/>
    <w:rsid w:val="00EE5AE1"/>
    <w:rsid w:val="00EE658B"/>
    <w:rsid w:val="00EE6A96"/>
    <w:rsid w:val="00EE6D5B"/>
    <w:rsid w:val="00EE6D86"/>
    <w:rsid w:val="00EE71B2"/>
    <w:rsid w:val="00EE7843"/>
    <w:rsid w:val="00EF0819"/>
    <w:rsid w:val="00EF0D23"/>
    <w:rsid w:val="00EF0D7B"/>
    <w:rsid w:val="00EF11CF"/>
    <w:rsid w:val="00EF1D58"/>
    <w:rsid w:val="00EF1E2F"/>
    <w:rsid w:val="00EF1E7C"/>
    <w:rsid w:val="00EF21C5"/>
    <w:rsid w:val="00EF21F5"/>
    <w:rsid w:val="00EF25D5"/>
    <w:rsid w:val="00EF2FA5"/>
    <w:rsid w:val="00EF4DDB"/>
    <w:rsid w:val="00EF4FEF"/>
    <w:rsid w:val="00EF52D5"/>
    <w:rsid w:val="00EF5B1D"/>
    <w:rsid w:val="00EF5C63"/>
    <w:rsid w:val="00EF5F86"/>
    <w:rsid w:val="00EF6095"/>
    <w:rsid w:val="00EF7007"/>
    <w:rsid w:val="00EF7174"/>
    <w:rsid w:val="00EF738D"/>
    <w:rsid w:val="00EF7D46"/>
    <w:rsid w:val="00EF7E69"/>
    <w:rsid w:val="00EF7FDD"/>
    <w:rsid w:val="00F001C2"/>
    <w:rsid w:val="00F006BA"/>
    <w:rsid w:val="00F009F7"/>
    <w:rsid w:val="00F01176"/>
    <w:rsid w:val="00F01CC3"/>
    <w:rsid w:val="00F01F1D"/>
    <w:rsid w:val="00F0210D"/>
    <w:rsid w:val="00F02A3E"/>
    <w:rsid w:val="00F02F5B"/>
    <w:rsid w:val="00F03873"/>
    <w:rsid w:val="00F03AE5"/>
    <w:rsid w:val="00F0420A"/>
    <w:rsid w:val="00F05A9A"/>
    <w:rsid w:val="00F05B5E"/>
    <w:rsid w:val="00F05BDF"/>
    <w:rsid w:val="00F05FAF"/>
    <w:rsid w:val="00F062D8"/>
    <w:rsid w:val="00F06685"/>
    <w:rsid w:val="00F07F8A"/>
    <w:rsid w:val="00F105FB"/>
    <w:rsid w:val="00F109DF"/>
    <w:rsid w:val="00F11110"/>
    <w:rsid w:val="00F11285"/>
    <w:rsid w:val="00F116DF"/>
    <w:rsid w:val="00F119F1"/>
    <w:rsid w:val="00F11B71"/>
    <w:rsid w:val="00F12C8A"/>
    <w:rsid w:val="00F12D4C"/>
    <w:rsid w:val="00F13162"/>
    <w:rsid w:val="00F134FB"/>
    <w:rsid w:val="00F13CEA"/>
    <w:rsid w:val="00F13F85"/>
    <w:rsid w:val="00F14D37"/>
    <w:rsid w:val="00F15D67"/>
    <w:rsid w:val="00F15E67"/>
    <w:rsid w:val="00F165E5"/>
    <w:rsid w:val="00F16872"/>
    <w:rsid w:val="00F168E5"/>
    <w:rsid w:val="00F16B24"/>
    <w:rsid w:val="00F16CF4"/>
    <w:rsid w:val="00F1745D"/>
    <w:rsid w:val="00F175FA"/>
    <w:rsid w:val="00F1791F"/>
    <w:rsid w:val="00F200D3"/>
    <w:rsid w:val="00F2011C"/>
    <w:rsid w:val="00F20196"/>
    <w:rsid w:val="00F203D0"/>
    <w:rsid w:val="00F20B7F"/>
    <w:rsid w:val="00F20FD9"/>
    <w:rsid w:val="00F211BD"/>
    <w:rsid w:val="00F218DC"/>
    <w:rsid w:val="00F21E3C"/>
    <w:rsid w:val="00F21F28"/>
    <w:rsid w:val="00F225B1"/>
    <w:rsid w:val="00F22F51"/>
    <w:rsid w:val="00F23319"/>
    <w:rsid w:val="00F23D3D"/>
    <w:rsid w:val="00F23E6A"/>
    <w:rsid w:val="00F250D6"/>
    <w:rsid w:val="00F252C8"/>
    <w:rsid w:val="00F26A3C"/>
    <w:rsid w:val="00F26A50"/>
    <w:rsid w:val="00F2772F"/>
    <w:rsid w:val="00F27882"/>
    <w:rsid w:val="00F27889"/>
    <w:rsid w:val="00F27E35"/>
    <w:rsid w:val="00F30522"/>
    <w:rsid w:val="00F315A7"/>
    <w:rsid w:val="00F315E6"/>
    <w:rsid w:val="00F31616"/>
    <w:rsid w:val="00F3182F"/>
    <w:rsid w:val="00F31844"/>
    <w:rsid w:val="00F32512"/>
    <w:rsid w:val="00F327CE"/>
    <w:rsid w:val="00F32B80"/>
    <w:rsid w:val="00F33803"/>
    <w:rsid w:val="00F33CC6"/>
    <w:rsid w:val="00F34862"/>
    <w:rsid w:val="00F353C0"/>
    <w:rsid w:val="00F35A3C"/>
    <w:rsid w:val="00F35D1B"/>
    <w:rsid w:val="00F360BE"/>
    <w:rsid w:val="00F36CC4"/>
    <w:rsid w:val="00F36EA2"/>
    <w:rsid w:val="00F3738E"/>
    <w:rsid w:val="00F406F2"/>
    <w:rsid w:val="00F40B38"/>
    <w:rsid w:val="00F41785"/>
    <w:rsid w:val="00F417C4"/>
    <w:rsid w:val="00F4185A"/>
    <w:rsid w:val="00F418CE"/>
    <w:rsid w:val="00F41C96"/>
    <w:rsid w:val="00F41FD8"/>
    <w:rsid w:val="00F42D19"/>
    <w:rsid w:val="00F4408B"/>
    <w:rsid w:val="00F446EE"/>
    <w:rsid w:val="00F448EE"/>
    <w:rsid w:val="00F45087"/>
    <w:rsid w:val="00F46168"/>
    <w:rsid w:val="00F46169"/>
    <w:rsid w:val="00F46D6B"/>
    <w:rsid w:val="00F47064"/>
    <w:rsid w:val="00F47EC1"/>
    <w:rsid w:val="00F50379"/>
    <w:rsid w:val="00F51577"/>
    <w:rsid w:val="00F522D4"/>
    <w:rsid w:val="00F53715"/>
    <w:rsid w:val="00F551C7"/>
    <w:rsid w:val="00F553F0"/>
    <w:rsid w:val="00F559A5"/>
    <w:rsid w:val="00F55B15"/>
    <w:rsid w:val="00F563D5"/>
    <w:rsid w:val="00F56515"/>
    <w:rsid w:val="00F56AC7"/>
    <w:rsid w:val="00F56E3E"/>
    <w:rsid w:val="00F57C24"/>
    <w:rsid w:val="00F57D7F"/>
    <w:rsid w:val="00F6007A"/>
    <w:rsid w:val="00F60194"/>
    <w:rsid w:val="00F603C3"/>
    <w:rsid w:val="00F60505"/>
    <w:rsid w:val="00F60B40"/>
    <w:rsid w:val="00F61053"/>
    <w:rsid w:val="00F61670"/>
    <w:rsid w:val="00F61D15"/>
    <w:rsid w:val="00F62A6F"/>
    <w:rsid w:val="00F637F5"/>
    <w:rsid w:val="00F639F5"/>
    <w:rsid w:val="00F6472B"/>
    <w:rsid w:val="00F64887"/>
    <w:rsid w:val="00F64A11"/>
    <w:rsid w:val="00F65106"/>
    <w:rsid w:val="00F65306"/>
    <w:rsid w:val="00F65BB9"/>
    <w:rsid w:val="00F66463"/>
    <w:rsid w:val="00F668B8"/>
    <w:rsid w:val="00F669CD"/>
    <w:rsid w:val="00F674A8"/>
    <w:rsid w:val="00F711C2"/>
    <w:rsid w:val="00F7160C"/>
    <w:rsid w:val="00F7267F"/>
    <w:rsid w:val="00F728B2"/>
    <w:rsid w:val="00F72C44"/>
    <w:rsid w:val="00F72FB3"/>
    <w:rsid w:val="00F732B4"/>
    <w:rsid w:val="00F732B8"/>
    <w:rsid w:val="00F753E6"/>
    <w:rsid w:val="00F757CA"/>
    <w:rsid w:val="00F76079"/>
    <w:rsid w:val="00F76F55"/>
    <w:rsid w:val="00F77D55"/>
    <w:rsid w:val="00F8000D"/>
    <w:rsid w:val="00F805FE"/>
    <w:rsid w:val="00F81C98"/>
    <w:rsid w:val="00F81DE9"/>
    <w:rsid w:val="00F82871"/>
    <w:rsid w:val="00F82A16"/>
    <w:rsid w:val="00F8349B"/>
    <w:rsid w:val="00F834D5"/>
    <w:rsid w:val="00F83DC2"/>
    <w:rsid w:val="00F83E88"/>
    <w:rsid w:val="00F843F4"/>
    <w:rsid w:val="00F848F0"/>
    <w:rsid w:val="00F850D7"/>
    <w:rsid w:val="00F852A0"/>
    <w:rsid w:val="00F85A39"/>
    <w:rsid w:val="00F85C25"/>
    <w:rsid w:val="00F871E2"/>
    <w:rsid w:val="00F87942"/>
    <w:rsid w:val="00F87A97"/>
    <w:rsid w:val="00F9001D"/>
    <w:rsid w:val="00F909BB"/>
    <w:rsid w:val="00F90BF8"/>
    <w:rsid w:val="00F91AC7"/>
    <w:rsid w:val="00F922C1"/>
    <w:rsid w:val="00F925B5"/>
    <w:rsid w:val="00F92E2E"/>
    <w:rsid w:val="00F931A6"/>
    <w:rsid w:val="00F931FC"/>
    <w:rsid w:val="00F9327E"/>
    <w:rsid w:val="00F935C5"/>
    <w:rsid w:val="00F93B11"/>
    <w:rsid w:val="00F93D2B"/>
    <w:rsid w:val="00F93D83"/>
    <w:rsid w:val="00F94702"/>
    <w:rsid w:val="00F948B6"/>
    <w:rsid w:val="00F9543A"/>
    <w:rsid w:val="00F95460"/>
    <w:rsid w:val="00F954F7"/>
    <w:rsid w:val="00F95E2A"/>
    <w:rsid w:val="00F9627F"/>
    <w:rsid w:val="00F963D9"/>
    <w:rsid w:val="00F964AA"/>
    <w:rsid w:val="00F97522"/>
    <w:rsid w:val="00F97B10"/>
    <w:rsid w:val="00F97EAF"/>
    <w:rsid w:val="00F97F32"/>
    <w:rsid w:val="00FA0293"/>
    <w:rsid w:val="00FA1057"/>
    <w:rsid w:val="00FA12B7"/>
    <w:rsid w:val="00FA1338"/>
    <w:rsid w:val="00FA1446"/>
    <w:rsid w:val="00FA1A40"/>
    <w:rsid w:val="00FA2F5F"/>
    <w:rsid w:val="00FA3468"/>
    <w:rsid w:val="00FA3F09"/>
    <w:rsid w:val="00FA40BC"/>
    <w:rsid w:val="00FA4CEF"/>
    <w:rsid w:val="00FA4E1C"/>
    <w:rsid w:val="00FA62E1"/>
    <w:rsid w:val="00FA6E25"/>
    <w:rsid w:val="00FA6E8D"/>
    <w:rsid w:val="00FA73C0"/>
    <w:rsid w:val="00FA7E9B"/>
    <w:rsid w:val="00FB001E"/>
    <w:rsid w:val="00FB05E2"/>
    <w:rsid w:val="00FB063E"/>
    <w:rsid w:val="00FB0D29"/>
    <w:rsid w:val="00FB0EB0"/>
    <w:rsid w:val="00FB2F94"/>
    <w:rsid w:val="00FB38D2"/>
    <w:rsid w:val="00FB44DB"/>
    <w:rsid w:val="00FB4556"/>
    <w:rsid w:val="00FB4649"/>
    <w:rsid w:val="00FB49D7"/>
    <w:rsid w:val="00FB57DC"/>
    <w:rsid w:val="00FB5D58"/>
    <w:rsid w:val="00FB6508"/>
    <w:rsid w:val="00FB7302"/>
    <w:rsid w:val="00FB77F9"/>
    <w:rsid w:val="00FC04AE"/>
    <w:rsid w:val="00FC14F6"/>
    <w:rsid w:val="00FC22A6"/>
    <w:rsid w:val="00FC4E13"/>
    <w:rsid w:val="00FC4E65"/>
    <w:rsid w:val="00FC5391"/>
    <w:rsid w:val="00FC5C01"/>
    <w:rsid w:val="00FC6370"/>
    <w:rsid w:val="00FC6A8C"/>
    <w:rsid w:val="00FC6E75"/>
    <w:rsid w:val="00FC73BD"/>
    <w:rsid w:val="00FC7E39"/>
    <w:rsid w:val="00FD0BB0"/>
    <w:rsid w:val="00FD0BC5"/>
    <w:rsid w:val="00FD15E1"/>
    <w:rsid w:val="00FD17DA"/>
    <w:rsid w:val="00FD1E49"/>
    <w:rsid w:val="00FD1F33"/>
    <w:rsid w:val="00FD2467"/>
    <w:rsid w:val="00FD2A62"/>
    <w:rsid w:val="00FD2D24"/>
    <w:rsid w:val="00FD3265"/>
    <w:rsid w:val="00FD32B8"/>
    <w:rsid w:val="00FD3E9E"/>
    <w:rsid w:val="00FD3F35"/>
    <w:rsid w:val="00FD409F"/>
    <w:rsid w:val="00FD44CA"/>
    <w:rsid w:val="00FD5525"/>
    <w:rsid w:val="00FD56B7"/>
    <w:rsid w:val="00FD640A"/>
    <w:rsid w:val="00FD65E9"/>
    <w:rsid w:val="00FD6781"/>
    <w:rsid w:val="00FD72C2"/>
    <w:rsid w:val="00FD770B"/>
    <w:rsid w:val="00FD7E16"/>
    <w:rsid w:val="00FE0260"/>
    <w:rsid w:val="00FE0B4F"/>
    <w:rsid w:val="00FE0ECF"/>
    <w:rsid w:val="00FE2523"/>
    <w:rsid w:val="00FE2576"/>
    <w:rsid w:val="00FE32A5"/>
    <w:rsid w:val="00FE3A83"/>
    <w:rsid w:val="00FE3BA6"/>
    <w:rsid w:val="00FE5AA5"/>
    <w:rsid w:val="00FE6207"/>
    <w:rsid w:val="00FE62A4"/>
    <w:rsid w:val="00FE6E05"/>
    <w:rsid w:val="00FE76C5"/>
    <w:rsid w:val="00FE78EB"/>
    <w:rsid w:val="00FE7930"/>
    <w:rsid w:val="00FE79E5"/>
    <w:rsid w:val="00FE7E2D"/>
    <w:rsid w:val="00FF1204"/>
    <w:rsid w:val="00FF14AD"/>
    <w:rsid w:val="00FF17D1"/>
    <w:rsid w:val="00FF184A"/>
    <w:rsid w:val="00FF1AB6"/>
    <w:rsid w:val="00FF1B1F"/>
    <w:rsid w:val="00FF2115"/>
    <w:rsid w:val="00FF2224"/>
    <w:rsid w:val="00FF223F"/>
    <w:rsid w:val="00FF27B8"/>
    <w:rsid w:val="00FF2CCE"/>
    <w:rsid w:val="00FF3B4E"/>
    <w:rsid w:val="00FF3C6A"/>
    <w:rsid w:val="00FF4395"/>
    <w:rsid w:val="00FF5089"/>
    <w:rsid w:val="00FF53A1"/>
    <w:rsid w:val="00FF5791"/>
    <w:rsid w:val="00FF5F6C"/>
    <w:rsid w:val="00FF691D"/>
    <w:rsid w:val="00FF6AD3"/>
    <w:rsid w:val="00FF6B3C"/>
    <w:rsid w:val="00FF6C01"/>
    <w:rsid w:val="00FF6E33"/>
    <w:rsid w:val="00FF7F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sdate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2D04"/>
    <w:pPr>
      <w:widowControl w:val="0"/>
      <w:jc w:val="both"/>
    </w:pPr>
    <w:rPr>
      <w:rFonts w:ascii="Times New Roman" w:hAnsi="Times New Roman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oterChar">
    <w:name w:val="Footer Char"/>
    <w:link w:val="Footer"/>
    <w:uiPriority w:val="99"/>
    <w:locked/>
    <w:rsid w:val="008D2D04"/>
    <w:rPr>
      <w:sz w:val="18"/>
    </w:rPr>
  </w:style>
  <w:style w:type="paragraph" w:styleId="NormalWeb">
    <w:name w:val="Normal (Web)"/>
    <w:basedOn w:val="Normal"/>
    <w:uiPriority w:val="99"/>
    <w:rsid w:val="008D2D04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styleId="Footer">
    <w:name w:val="footer"/>
    <w:basedOn w:val="Normal"/>
    <w:link w:val="FooterChar2"/>
    <w:uiPriority w:val="99"/>
    <w:rsid w:val="008D2D04"/>
    <w:pPr>
      <w:tabs>
        <w:tab w:val="center" w:pos="4153"/>
        <w:tab w:val="right" w:pos="8306"/>
      </w:tabs>
      <w:snapToGrid w:val="0"/>
      <w:jc w:val="left"/>
    </w:pPr>
    <w:rPr>
      <w:rFonts w:ascii="Calibri" w:hAnsi="Calibri"/>
      <w:kern w:val="0"/>
      <w:sz w:val="18"/>
    </w:rPr>
  </w:style>
  <w:style w:type="character" w:customStyle="1" w:styleId="FooterChar1">
    <w:name w:val="Footer Char1"/>
    <w:basedOn w:val="DefaultParagraphFont"/>
    <w:link w:val="Footer"/>
    <w:uiPriority w:val="99"/>
    <w:semiHidden/>
    <w:rsid w:val="003407CE"/>
    <w:rPr>
      <w:rFonts w:ascii="Times New Roman" w:hAnsi="Times New Roman"/>
      <w:sz w:val="18"/>
      <w:szCs w:val="18"/>
    </w:rPr>
  </w:style>
  <w:style w:type="character" w:customStyle="1" w:styleId="FooterChar2">
    <w:name w:val="Footer Char2"/>
    <w:basedOn w:val="DefaultParagraphFont"/>
    <w:link w:val="Footer"/>
    <w:uiPriority w:val="99"/>
    <w:semiHidden/>
    <w:locked/>
    <w:rsid w:val="008D2D04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7</Pages>
  <Words>542</Words>
  <Characters>3090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chenxf</dc:creator>
  <cp:keywords/>
  <dc:description/>
  <cp:lastModifiedBy>微软用户</cp:lastModifiedBy>
  <cp:revision>2</cp:revision>
  <cp:lastPrinted>2017-09-01T01:41:00Z</cp:lastPrinted>
  <dcterms:created xsi:type="dcterms:W3CDTF">2017-09-01T01:49:00Z</dcterms:created>
  <dcterms:modified xsi:type="dcterms:W3CDTF">2017-09-01T01:41:00Z</dcterms:modified>
</cp:coreProperties>
</file>